
<file path=[Content_Types].xml><?xml version="1.0" encoding="utf-8"?>
<Types xmlns="http://schemas.openxmlformats.org/package/2006/content-types">
  <Default Extension="tmp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C8" w:rsidRDefault="004E6BC8" w:rsidP="009B5438">
      <w:pPr>
        <w:pStyle w:val="21"/>
        <w:spacing w:line="240" w:lineRule="auto"/>
        <w:jc w:val="both"/>
        <w:rPr>
          <w:rFonts w:ascii="Arial" w:eastAsia="Times New Roman" w:hAnsi="Arial" w:cs="Arial"/>
          <w:b/>
          <w:bCs/>
          <w:iCs/>
          <w:color w:val="auto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iCs/>
          <w:noProof/>
          <w:color w:val="auto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1949450</wp:posOffset>
                </wp:positionH>
                <wp:positionV relativeFrom="paragraph">
                  <wp:posOffset>3810</wp:posOffset>
                </wp:positionV>
                <wp:extent cx="4817110" cy="2705100"/>
                <wp:effectExtent l="0" t="0" r="0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7110" cy="270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5A0" w:rsidRPr="001F6174" w:rsidRDefault="00F115A0" w:rsidP="00F115A0">
                            <w:pPr>
                              <w:pStyle w:val="21"/>
                              <w:spacing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</w:pPr>
                            <w:r w:rsidRPr="001F617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Что такое работа в </w:t>
                            </w:r>
                            <w:r w:rsidR="00A8388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>ПАО «Россети»</w:t>
                            </w:r>
                            <w:r w:rsidRPr="001F617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>?</w:t>
                            </w:r>
                          </w:p>
                          <w:p w:rsidR="00F115A0" w:rsidRPr="001F6174" w:rsidRDefault="00F115A0" w:rsidP="001F6174">
                            <w:pPr>
                              <w:pStyle w:val="21"/>
                              <w:spacing w:line="240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F6174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Прежде всего, это выполнение задач, имеющих стратегическую важность для страны. </w:t>
                            </w:r>
                          </w:p>
                          <w:p w:rsidR="001F6174" w:rsidRPr="001F6174" w:rsidRDefault="00F115A0" w:rsidP="001F6174">
                            <w:pPr>
                              <w:pStyle w:val="21"/>
                              <w:spacing w:line="240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F6174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shd w:val="clear" w:color="auto" w:fill="FFFFFF"/>
                              </w:rPr>
                              <w:t>ПАО «</w:t>
                            </w:r>
                            <w:r w:rsidR="00A8388A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shd w:val="clear" w:color="auto" w:fill="FFFFFF"/>
                              </w:rPr>
                              <w:t>Россети</w:t>
                            </w:r>
                            <w:r w:rsidRPr="001F6174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» – это основа, прочный каркас экономики государства. От надежной работы компании зависит стабильное электроснабжение регионов России. Но не только значимостью этих задач можно гордиться. Наш коллектив объединяет 22 тысячи сотрудников, работающих в различных подразделениях и регионах. Все мы разные, но у нас есть одно общее – приверженность своему делу и отрасли. </w:t>
                            </w:r>
                          </w:p>
                          <w:p w:rsidR="00F115A0" w:rsidRPr="001F6174" w:rsidRDefault="00F115A0" w:rsidP="001F6174">
                            <w:pPr>
                              <w:pStyle w:val="21"/>
                              <w:spacing w:line="240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F6174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В компании немало трудовых династий, в которых верность делу и профессии передается из поколения к поколению. </w:t>
                            </w:r>
                          </w:p>
                          <w:p w:rsidR="004E6BC8" w:rsidRPr="00980D8E" w:rsidRDefault="00F115A0" w:rsidP="00980D8E">
                            <w:pPr>
                              <w:pStyle w:val="21"/>
                              <w:spacing w:line="240" w:lineRule="auto"/>
                              <w:ind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1F6174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У </w:t>
                            </w:r>
                            <w:r w:rsidR="00A8388A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shd w:val="clear" w:color="auto" w:fill="FFFFFF"/>
                              </w:rPr>
                              <w:t>нас</w:t>
                            </w:r>
                            <w:r w:rsidRPr="001F6174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color w:val="auto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сложилась устойчивая репутация социально ответственной компании, которая заботится о сотрудниках, открывает новые возможности для каждого, кто хочет добросовестно выполнять свои трудовые обязанности, повышать свое мастерство, расти и развиваться в команде единомышленников.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left:0;text-align:left;margin-left:153.5pt;margin-top:.3pt;width:379.3pt;height:21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" filled="f" stroked="f" strokeweight="1pt">
                <v:textbox>
                  <w:txbxContent>
                    <w:p w:rsidR="00F115A0" w:rsidRPr="001F6174" w:rsidRDefault="00F115A0" w:rsidP="00F115A0">
                      <w:pPr>
                        <w:pStyle w:val="21"/>
                        <w:spacing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auto"/>
                          <w:sz w:val="22"/>
                          <w:szCs w:val="22"/>
                          <w:u w:val="single"/>
                          <w:shd w:val="clear" w:color="auto" w:fill="FFFFFF"/>
                        </w:rPr>
                      </w:pPr>
                      <w:r w:rsidRPr="001F6174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auto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Что такое работа в </w:t>
                      </w:r>
                      <w:r w:rsidR="00A8388A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auto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>ПАО «Россети»</w:t>
                      </w:r>
                      <w:r w:rsidRPr="001F6174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auto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>?</w:t>
                      </w:r>
                    </w:p>
                    <w:p w:rsidR="00F115A0" w:rsidRPr="001F6174" w:rsidRDefault="00F115A0" w:rsidP="001F6174">
                      <w:pPr>
                        <w:pStyle w:val="21"/>
                        <w:spacing w:line="240" w:lineRule="auto"/>
                        <w:ind w:firstLine="426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color w:val="auto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1F6174">
                        <w:rPr>
                          <w:rFonts w:ascii="Times New Roman" w:eastAsia="Times New Roman" w:hAnsi="Times New Roman" w:cs="Times New Roman"/>
                          <w:bCs/>
                          <w:iCs/>
                          <w:color w:val="auto"/>
                          <w:sz w:val="22"/>
                          <w:szCs w:val="22"/>
                          <w:shd w:val="clear" w:color="auto" w:fill="FFFFFF"/>
                        </w:rPr>
                        <w:t xml:space="preserve">Прежде всего, это выполнение задач, имеющих стратегическую важность для страны. </w:t>
                      </w:r>
                    </w:p>
                    <w:p w:rsidR="001F6174" w:rsidRPr="001F6174" w:rsidRDefault="00F115A0" w:rsidP="001F6174">
                      <w:pPr>
                        <w:pStyle w:val="21"/>
                        <w:spacing w:line="240" w:lineRule="auto"/>
                        <w:ind w:firstLine="426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color w:val="auto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1F6174">
                        <w:rPr>
                          <w:rFonts w:ascii="Times New Roman" w:eastAsia="Times New Roman" w:hAnsi="Times New Roman" w:cs="Times New Roman"/>
                          <w:bCs/>
                          <w:iCs/>
                          <w:color w:val="auto"/>
                          <w:sz w:val="22"/>
                          <w:szCs w:val="22"/>
                          <w:shd w:val="clear" w:color="auto" w:fill="FFFFFF"/>
                        </w:rPr>
                        <w:t>ПАО «</w:t>
                      </w:r>
                      <w:r w:rsidR="00A8388A">
                        <w:rPr>
                          <w:rFonts w:ascii="Times New Roman" w:eastAsia="Times New Roman" w:hAnsi="Times New Roman" w:cs="Times New Roman"/>
                          <w:bCs/>
                          <w:iCs/>
                          <w:color w:val="auto"/>
                          <w:sz w:val="22"/>
                          <w:szCs w:val="22"/>
                          <w:shd w:val="clear" w:color="auto" w:fill="FFFFFF"/>
                        </w:rPr>
                        <w:t>Россети</w:t>
                      </w:r>
                      <w:r w:rsidRPr="001F6174">
                        <w:rPr>
                          <w:rFonts w:ascii="Times New Roman" w:eastAsia="Times New Roman" w:hAnsi="Times New Roman" w:cs="Times New Roman"/>
                          <w:bCs/>
                          <w:iCs/>
                          <w:color w:val="auto"/>
                          <w:sz w:val="22"/>
                          <w:szCs w:val="22"/>
                          <w:shd w:val="clear" w:color="auto" w:fill="FFFFFF"/>
                        </w:rPr>
                        <w:t xml:space="preserve">» – это основа, прочный каркас экономики государства. От надежной работы компании зависит стабильное электроснабжение регионов России. Но не только значимостью этих задач можно гордиться. Наш коллектив объединяет 22 тысячи сотрудников, работающих в различных подразделениях и регионах. Все мы разные, но у нас есть одно общее – приверженность своему делу и отрасли. </w:t>
                      </w:r>
                    </w:p>
                    <w:p w:rsidR="00F115A0" w:rsidRPr="001F6174" w:rsidRDefault="00F115A0" w:rsidP="001F6174">
                      <w:pPr>
                        <w:pStyle w:val="21"/>
                        <w:spacing w:line="240" w:lineRule="auto"/>
                        <w:ind w:firstLine="426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color w:val="auto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1F6174">
                        <w:rPr>
                          <w:rFonts w:ascii="Times New Roman" w:eastAsia="Times New Roman" w:hAnsi="Times New Roman" w:cs="Times New Roman"/>
                          <w:bCs/>
                          <w:iCs/>
                          <w:color w:val="auto"/>
                          <w:sz w:val="22"/>
                          <w:szCs w:val="22"/>
                          <w:shd w:val="clear" w:color="auto" w:fill="FFFFFF"/>
                        </w:rPr>
                        <w:t xml:space="preserve">В компании немало трудовых династий, в которых верность делу и профессии передается из поколения к поколению. </w:t>
                      </w:r>
                    </w:p>
                    <w:p w:rsidR="004E6BC8" w:rsidRPr="00980D8E" w:rsidRDefault="00F115A0" w:rsidP="00980D8E">
                      <w:pPr>
                        <w:pStyle w:val="21"/>
                        <w:spacing w:line="240" w:lineRule="auto"/>
                        <w:ind w:firstLine="426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color w:val="auto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1F6174">
                        <w:rPr>
                          <w:rFonts w:ascii="Times New Roman" w:eastAsia="Times New Roman" w:hAnsi="Times New Roman" w:cs="Times New Roman"/>
                          <w:bCs/>
                          <w:iCs/>
                          <w:color w:val="auto"/>
                          <w:sz w:val="22"/>
                          <w:szCs w:val="22"/>
                          <w:shd w:val="clear" w:color="auto" w:fill="FFFFFF"/>
                        </w:rPr>
                        <w:t xml:space="preserve">У </w:t>
                      </w:r>
                      <w:r w:rsidR="00A8388A">
                        <w:rPr>
                          <w:rFonts w:ascii="Times New Roman" w:eastAsia="Times New Roman" w:hAnsi="Times New Roman" w:cs="Times New Roman"/>
                          <w:bCs/>
                          <w:iCs/>
                          <w:color w:val="auto"/>
                          <w:sz w:val="22"/>
                          <w:szCs w:val="22"/>
                          <w:shd w:val="clear" w:color="auto" w:fill="FFFFFF"/>
                        </w:rPr>
                        <w:t>нас</w:t>
                      </w:r>
                      <w:r w:rsidRPr="001F6174">
                        <w:rPr>
                          <w:rFonts w:ascii="Times New Roman" w:eastAsia="Times New Roman" w:hAnsi="Times New Roman" w:cs="Times New Roman"/>
                          <w:bCs/>
                          <w:iCs/>
                          <w:color w:val="auto"/>
                          <w:sz w:val="22"/>
                          <w:szCs w:val="22"/>
                          <w:shd w:val="clear" w:color="auto" w:fill="FFFFFF"/>
                        </w:rPr>
                        <w:t xml:space="preserve"> сложилась устойчивая репутация социально ответственной компании, которая заботится о сотрудниках, открывает новые возможности для каждого, кто хочет добросовестно выполнять свои трудовые обязанности, повышать свое мастерство, расти и развиваться в команде единомышленников.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E6BC8" w:rsidRDefault="00A8388A" w:rsidP="009B5438">
      <w:pPr>
        <w:pStyle w:val="21"/>
        <w:spacing w:line="240" w:lineRule="auto"/>
        <w:jc w:val="both"/>
        <w:rPr>
          <w:rFonts w:ascii="Arial" w:eastAsia="Times New Roman" w:hAnsi="Arial" w:cs="Arial"/>
          <w:b/>
          <w:bCs/>
          <w:iCs/>
          <w:color w:val="auto"/>
          <w:sz w:val="24"/>
          <w:szCs w:val="24"/>
          <w:shd w:val="clear" w:color="auto" w:fill="FFFFFF"/>
        </w:rPr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860096E" wp14:editId="07568A8B">
                <wp:simplePos x="0" y="0"/>
                <wp:positionH relativeFrom="margin">
                  <wp:posOffset>116840</wp:posOffset>
                </wp:positionH>
                <wp:positionV relativeFrom="paragraph">
                  <wp:posOffset>162560</wp:posOffset>
                </wp:positionV>
                <wp:extent cx="1540510" cy="377190"/>
                <wp:effectExtent l="0" t="0" r="2540" b="3810"/>
                <wp:wrapSquare wrapText="bothSides"/>
                <wp:docPr id="327" name="Group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0510" cy="377190"/>
                          <a:chOff x="0" y="0"/>
                          <a:chExt cx="1540820" cy="377216"/>
                        </a:xfrm>
                      </wpg:grpSpPr>
                      <wps:wsp>
                        <wps:cNvPr id="19" name="Shape 19"/>
                        <wps:cNvSpPr/>
                        <wps:spPr>
                          <a:xfrm>
                            <a:off x="446723" y="272473"/>
                            <a:ext cx="69553" cy="8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53" h="87584">
                                <a:moveTo>
                                  <a:pt x="0" y="0"/>
                                </a:moveTo>
                                <a:lnTo>
                                  <a:pt x="13735" y="0"/>
                                </a:lnTo>
                                <a:lnTo>
                                  <a:pt x="26081" y="28689"/>
                                </a:lnTo>
                                <a:lnTo>
                                  <a:pt x="34648" y="49834"/>
                                </a:lnTo>
                                <a:lnTo>
                                  <a:pt x="35151" y="49834"/>
                                </a:lnTo>
                                <a:lnTo>
                                  <a:pt x="43593" y="28565"/>
                                </a:lnTo>
                                <a:lnTo>
                                  <a:pt x="55692" y="0"/>
                                </a:lnTo>
                                <a:lnTo>
                                  <a:pt x="69553" y="0"/>
                                </a:lnTo>
                                <a:lnTo>
                                  <a:pt x="69553" y="87584"/>
                                </a:lnTo>
                                <a:lnTo>
                                  <a:pt x="55188" y="87584"/>
                                </a:lnTo>
                                <a:lnTo>
                                  <a:pt x="55188" y="36367"/>
                                </a:lnTo>
                                <a:lnTo>
                                  <a:pt x="54686" y="36367"/>
                                </a:lnTo>
                                <a:lnTo>
                                  <a:pt x="48257" y="52724"/>
                                </a:lnTo>
                                <a:lnTo>
                                  <a:pt x="39943" y="71854"/>
                                </a:lnTo>
                                <a:lnTo>
                                  <a:pt x="29737" y="71854"/>
                                </a:lnTo>
                                <a:lnTo>
                                  <a:pt x="21168" y="52098"/>
                                </a:lnTo>
                                <a:lnTo>
                                  <a:pt x="14867" y="36239"/>
                                </a:lnTo>
                                <a:lnTo>
                                  <a:pt x="14362" y="36367"/>
                                </a:lnTo>
                                <a:lnTo>
                                  <a:pt x="14362" y="87584"/>
                                </a:lnTo>
                                <a:lnTo>
                                  <a:pt x="0" y="87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28421" y="271845"/>
                            <a:ext cx="52664" cy="88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64" h="88968">
                                <a:moveTo>
                                  <a:pt x="26457" y="0"/>
                                </a:moveTo>
                                <a:cubicBezTo>
                                  <a:pt x="31666" y="0"/>
                                  <a:pt x="35949" y="816"/>
                                  <a:pt x="39310" y="2454"/>
                                </a:cubicBezTo>
                                <a:cubicBezTo>
                                  <a:pt x="42668" y="4090"/>
                                  <a:pt x="45337" y="6228"/>
                                  <a:pt x="47310" y="8869"/>
                                </a:cubicBezTo>
                                <a:cubicBezTo>
                                  <a:pt x="49284" y="11514"/>
                                  <a:pt x="50672" y="14514"/>
                                  <a:pt x="51469" y="17869"/>
                                </a:cubicBezTo>
                                <a:cubicBezTo>
                                  <a:pt x="52266" y="21225"/>
                                  <a:pt x="52664" y="24582"/>
                                  <a:pt x="52664" y="27935"/>
                                </a:cubicBezTo>
                                <a:lnTo>
                                  <a:pt x="52664" y="60779"/>
                                </a:lnTo>
                                <a:cubicBezTo>
                                  <a:pt x="52664" y="64723"/>
                                  <a:pt x="52142" y="68395"/>
                                  <a:pt x="51091" y="71791"/>
                                </a:cubicBezTo>
                                <a:cubicBezTo>
                                  <a:pt x="50040" y="75189"/>
                                  <a:pt x="48426" y="78170"/>
                                  <a:pt x="46239" y="80725"/>
                                </a:cubicBezTo>
                                <a:cubicBezTo>
                                  <a:pt x="44055" y="83282"/>
                                  <a:pt x="41263" y="85297"/>
                                  <a:pt x="37863" y="86764"/>
                                </a:cubicBezTo>
                                <a:cubicBezTo>
                                  <a:pt x="34460" y="88231"/>
                                  <a:pt x="30447" y="88968"/>
                                  <a:pt x="25829" y="88968"/>
                                </a:cubicBezTo>
                                <a:cubicBezTo>
                                  <a:pt x="19026" y="88968"/>
                                  <a:pt x="13353" y="87210"/>
                                  <a:pt x="8821" y="83697"/>
                                </a:cubicBezTo>
                                <a:cubicBezTo>
                                  <a:pt x="4283" y="80184"/>
                                  <a:pt x="1340" y="75270"/>
                                  <a:pt x="0" y="68957"/>
                                </a:cubicBezTo>
                                <a:lnTo>
                                  <a:pt x="13861" y="64679"/>
                                </a:lnTo>
                                <a:cubicBezTo>
                                  <a:pt x="14445" y="67952"/>
                                  <a:pt x="15814" y="70553"/>
                                  <a:pt x="17955" y="72483"/>
                                </a:cubicBezTo>
                                <a:cubicBezTo>
                                  <a:pt x="20098" y="74413"/>
                                  <a:pt x="22721" y="75379"/>
                                  <a:pt x="25829" y="75379"/>
                                </a:cubicBezTo>
                                <a:cubicBezTo>
                                  <a:pt x="28180" y="75379"/>
                                  <a:pt x="30152" y="74959"/>
                                  <a:pt x="31751" y="74123"/>
                                </a:cubicBezTo>
                                <a:cubicBezTo>
                                  <a:pt x="33345" y="73292"/>
                                  <a:pt x="34605" y="72181"/>
                                  <a:pt x="35531" y="70806"/>
                                </a:cubicBezTo>
                                <a:cubicBezTo>
                                  <a:pt x="36453" y="69431"/>
                                  <a:pt x="37127" y="67843"/>
                                  <a:pt x="37549" y="66050"/>
                                </a:cubicBezTo>
                                <a:cubicBezTo>
                                  <a:pt x="37967" y="64253"/>
                                  <a:pt x="38176" y="62437"/>
                                  <a:pt x="38176" y="60598"/>
                                </a:cubicBezTo>
                                <a:lnTo>
                                  <a:pt x="38176" y="49956"/>
                                </a:lnTo>
                                <a:lnTo>
                                  <a:pt x="15875" y="49956"/>
                                </a:lnTo>
                                <a:lnTo>
                                  <a:pt x="15875" y="36869"/>
                                </a:lnTo>
                                <a:lnTo>
                                  <a:pt x="38176" y="36869"/>
                                </a:lnTo>
                                <a:lnTo>
                                  <a:pt x="38176" y="27308"/>
                                </a:lnTo>
                                <a:cubicBezTo>
                                  <a:pt x="38176" y="25629"/>
                                  <a:pt x="38028" y="23971"/>
                                  <a:pt x="37737" y="22334"/>
                                </a:cubicBezTo>
                                <a:cubicBezTo>
                                  <a:pt x="37439" y="20697"/>
                                  <a:pt x="36851" y="19235"/>
                                  <a:pt x="35969" y="17932"/>
                                </a:cubicBezTo>
                                <a:cubicBezTo>
                                  <a:pt x="35089" y="16633"/>
                                  <a:pt x="33872" y="15584"/>
                                  <a:pt x="32320" y="14784"/>
                                </a:cubicBezTo>
                                <a:cubicBezTo>
                                  <a:pt x="30760" y="13987"/>
                                  <a:pt x="28769" y="13590"/>
                                  <a:pt x="26333" y="13590"/>
                                </a:cubicBezTo>
                                <a:cubicBezTo>
                                  <a:pt x="24484" y="13590"/>
                                  <a:pt x="22845" y="13904"/>
                                  <a:pt x="21417" y="14535"/>
                                </a:cubicBezTo>
                                <a:cubicBezTo>
                                  <a:pt x="19988" y="15161"/>
                                  <a:pt x="18752" y="15981"/>
                                  <a:pt x="17701" y="16986"/>
                                </a:cubicBezTo>
                                <a:cubicBezTo>
                                  <a:pt x="16650" y="17995"/>
                                  <a:pt x="15789" y="19150"/>
                                  <a:pt x="15120" y="20450"/>
                                </a:cubicBezTo>
                                <a:cubicBezTo>
                                  <a:pt x="14445" y="21751"/>
                                  <a:pt x="13985" y="23070"/>
                                  <a:pt x="13732" y="24414"/>
                                </a:cubicBezTo>
                                <a:lnTo>
                                  <a:pt x="124" y="20007"/>
                                </a:lnTo>
                                <a:cubicBezTo>
                                  <a:pt x="797" y="17155"/>
                                  <a:pt x="1844" y="14514"/>
                                  <a:pt x="3276" y="12082"/>
                                </a:cubicBezTo>
                                <a:cubicBezTo>
                                  <a:pt x="4702" y="9648"/>
                                  <a:pt x="6529" y="7531"/>
                                  <a:pt x="8756" y="5726"/>
                                </a:cubicBezTo>
                                <a:cubicBezTo>
                                  <a:pt x="10982" y="3925"/>
                                  <a:pt x="13563" y="2517"/>
                                  <a:pt x="16507" y="1511"/>
                                </a:cubicBezTo>
                                <a:cubicBezTo>
                                  <a:pt x="19445" y="502"/>
                                  <a:pt x="22762" y="0"/>
                                  <a:pt x="264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94793" y="271845"/>
                            <a:ext cx="52918" cy="88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18" h="88968">
                                <a:moveTo>
                                  <a:pt x="26965" y="0"/>
                                </a:moveTo>
                                <a:cubicBezTo>
                                  <a:pt x="34021" y="0"/>
                                  <a:pt x="39755" y="1845"/>
                                  <a:pt x="44162" y="5536"/>
                                </a:cubicBezTo>
                                <a:cubicBezTo>
                                  <a:pt x="48572" y="9226"/>
                                  <a:pt x="51490" y="13842"/>
                                  <a:pt x="52918" y="19379"/>
                                </a:cubicBezTo>
                                <a:lnTo>
                                  <a:pt x="39186" y="23910"/>
                                </a:lnTo>
                                <a:cubicBezTo>
                                  <a:pt x="38933" y="22652"/>
                                  <a:pt x="38515" y="21434"/>
                                  <a:pt x="37926" y="20259"/>
                                </a:cubicBezTo>
                                <a:cubicBezTo>
                                  <a:pt x="37339" y="19087"/>
                                  <a:pt x="36542" y="18016"/>
                                  <a:pt x="35532" y="17051"/>
                                </a:cubicBezTo>
                                <a:cubicBezTo>
                                  <a:pt x="34525" y="16087"/>
                                  <a:pt x="33305" y="15310"/>
                                  <a:pt x="31876" y="14723"/>
                                </a:cubicBezTo>
                                <a:cubicBezTo>
                                  <a:pt x="30447" y="14136"/>
                                  <a:pt x="28812" y="13842"/>
                                  <a:pt x="26965" y="13842"/>
                                </a:cubicBezTo>
                                <a:cubicBezTo>
                                  <a:pt x="24779" y="13842"/>
                                  <a:pt x="22910" y="14222"/>
                                  <a:pt x="21357" y="14973"/>
                                </a:cubicBezTo>
                                <a:cubicBezTo>
                                  <a:pt x="19804" y="15728"/>
                                  <a:pt x="18522" y="16718"/>
                                  <a:pt x="17512" y="17932"/>
                                </a:cubicBezTo>
                                <a:cubicBezTo>
                                  <a:pt x="16506" y="19150"/>
                                  <a:pt x="15749" y="20514"/>
                                  <a:pt x="15246" y="22020"/>
                                </a:cubicBezTo>
                                <a:cubicBezTo>
                                  <a:pt x="14743" y="23532"/>
                                  <a:pt x="14489" y="25039"/>
                                  <a:pt x="14489" y="26551"/>
                                </a:cubicBezTo>
                                <a:lnTo>
                                  <a:pt x="14489" y="61406"/>
                                </a:lnTo>
                                <a:cubicBezTo>
                                  <a:pt x="14489" y="63255"/>
                                  <a:pt x="14743" y="65018"/>
                                  <a:pt x="15246" y="66694"/>
                                </a:cubicBezTo>
                                <a:cubicBezTo>
                                  <a:pt x="15749" y="68374"/>
                                  <a:pt x="16527" y="69837"/>
                                  <a:pt x="17577" y="71097"/>
                                </a:cubicBezTo>
                                <a:cubicBezTo>
                                  <a:pt x="18627" y="72354"/>
                                  <a:pt x="19928" y="73344"/>
                                  <a:pt x="21481" y="74056"/>
                                </a:cubicBezTo>
                                <a:cubicBezTo>
                                  <a:pt x="23037" y="74767"/>
                                  <a:pt x="24863" y="75124"/>
                                  <a:pt x="26965" y="75124"/>
                                </a:cubicBezTo>
                                <a:cubicBezTo>
                                  <a:pt x="30074" y="75124"/>
                                  <a:pt x="32718" y="74243"/>
                                  <a:pt x="34903" y="72483"/>
                                </a:cubicBezTo>
                                <a:cubicBezTo>
                                  <a:pt x="37085" y="70723"/>
                                  <a:pt x="38472" y="68289"/>
                                  <a:pt x="39059" y="65183"/>
                                </a:cubicBezTo>
                                <a:lnTo>
                                  <a:pt x="52795" y="69588"/>
                                </a:lnTo>
                                <a:cubicBezTo>
                                  <a:pt x="51365" y="75711"/>
                                  <a:pt x="48341" y="80471"/>
                                  <a:pt x="43724" y="83870"/>
                                </a:cubicBezTo>
                                <a:cubicBezTo>
                                  <a:pt x="39104" y="87267"/>
                                  <a:pt x="33514" y="88968"/>
                                  <a:pt x="26965" y="88968"/>
                                </a:cubicBezTo>
                                <a:cubicBezTo>
                                  <a:pt x="22428" y="88968"/>
                                  <a:pt x="18478" y="88253"/>
                                  <a:pt x="15121" y="86830"/>
                                </a:cubicBezTo>
                                <a:cubicBezTo>
                                  <a:pt x="11760" y="85403"/>
                                  <a:pt x="8945" y="83431"/>
                                  <a:pt x="6679" y="80915"/>
                                </a:cubicBezTo>
                                <a:cubicBezTo>
                                  <a:pt x="4408" y="78398"/>
                                  <a:pt x="2731" y="75439"/>
                                  <a:pt x="1638" y="72042"/>
                                </a:cubicBezTo>
                                <a:cubicBezTo>
                                  <a:pt x="543" y="68643"/>
                                  <a:pt x="0" y="64978"/>
                                  <a:pt x="0" y="61032"/>
                                </a:cubicBezTo>
                                <a:lnTo>
                                  <a:pt x="0" y="27056"/>
                                </a:lnTo>
                                <a:cubicBezTo>
                                  <a:pt x="0" y="23617"/>
                                  <a:pt x="543" y="20259"/>
                                  <a:pt x="1638" y="16986"/>
                                </a:cubicBezTo>
                                <a:cubicBezTo>
                                  <a:pt x="2731" y="13714"/>
                                  <a:pt x="4388" y="10823"/>
                                  <a:pt x="6614" y="8308"/>
                                </a:cubicBezTo>
                                <a:cubicBezTo>
                                  <a:pt x="8841" y="5789"/>
                                  <a:pt x="11634" y="3775"/>
                                  <a:pt x="14997" y="2264"/>
                                </a:cubicBezTo>
                                <a:cubicBezTo>
                                  <a:pt x="18353" y="757"/>
                                  <a:pt x="22344" y="0"/>
                                  <a:pt x="269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88657" y="271845"/>
                            <a:ext cx="52919" cy="88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19" h="88968">
                                <a:moveTo>
                                  <a:pt x="26964" y="0"/>
                                </a:moveTo>
                                <a:cubicBezTo>
                                  <a:pt x="34023" y="0"/>
                                  <a:pt x="39755" y="1845"/>
                                  <a:pt x="44162" y="5536"/>
                                </a:cubicBezTo>
                                <a:cubicBezTo>
                                  <a:pt x="48571" y="9226"/>
                                  <a:pt x="51490" y="13842"/>
                                  <a:pt x="52919" y="19379"/>
                                </a:cubicBezTo>
                                <a:lnTo>
                                  <a:pt x="39186" y="23910"/>
                                </a:lnTo>
                                <a:cubicBezTo>
                                  <a:pt x="38932" y="22652"/>
                                  <a:pt x="38515" y="21434"/>
                                  <a:pt x="37926" y="20259"/>
                                </a:cubicBezTo>
                                <a:cubicBezTo>
                                  <a:pt x="37338" y="19087"/>
                                  <a:pt x="36542" y="18016"/>
                                  <a:pt x="35531" y="17051"/>
                                </a:cubicBezTo>
                                <a:cubicBezTo>
                                  <a:pt x="34525" y="16087"/>
                                  <a:pt x="33304" y="15310"/>
                                  <a:pt x="31876" y="14723"/>
                                </a:cubicBezTo>
                                <a:cubicBezTo>
                                  <a:pt x="30448" y="14136"/>
                                  <a:pt x="28812" y="13842"/>
                                  <a:pt x="26964" y="13842"/>
                                </a:cubicBezTo>
                                <a:cubicBezTo>
                                  <a:pt x="24779" y="13842"/>
                                  <a:pt x="22910" y="14222"/>
                                  <a:pt x="21357" y="14973"/>
                                </a:cubicBezTo>
                                <a:cubicBezTo>
                                  <a:pt x="19804" y="15728"/>
                                  <a:pt x="18522" y="16718"/>
                                  <a:pt x="17512" y="17932"/>
                                </a:cubicBezTo>
                                <a:cubicBezTo>
                                  <a:pt x="16506" y="19150"/>
                                  <a:pt x="15749" y="20514"/>
                                  <a:pt x="15247" y="22020"/>
                                </a:cubicBezTo>
                                <a:cubicBezTo>
                                  <a:pt x="14743" y="23532"/>
                                  <a:pt x="14489" y="25039"/>
                                  <a:pt x="14489" y="26551"/>
                                </a:cubicBezTo>
                                <a:lnTo>
                                  <a:pt x="14489" y="61406"/>
                                </a:lnTo>
                                <a:cubicBezTo>
                                  <a:pt x="14489" y="63255"/>
                                  <a:pt x="14743" y="65018"/>
                                  <a:pt x="15247" y="66694"/>
                                </a:cubicBezTo>
                                <a:cubicBezTo>
                                  <a:pt x="15749" y="68374"/>
                                  <a:pt x="16527" y="69837"/>
                                  <a:pt x="17578" y="71097"/>
                                </a:cubicBezTo>
                                <a:cubicBezTo>
                                  <a:pt x="18627" y="72354"/>
                                  <a:pt x="19928" y="73344"/>
                                  <a:pt x="21481" y="74056"/>
                                </a:cubicBezTo>
                                <a:cubicBezTo>
                                  <a:pt x="23037" y="74767"/>
                                  <a:pt x="24863" y="75124"/>
                                  <a:pt x="26964" y="75124"/>
                                </a:cubicBezTo>
                                <a:cubicBezTo>
                                  <a:pt x="30074" y="75124"/>
                                  <a:pt x="32718" y="74243"/>
                                  <a:pt x="34903" y="72483"/>
                                </a:cubicBezTo>
                                <a:cubicBezTo>
                                  <a:pt x="37085" y="70723"/>
                                  <a:pt x="38472" y="68289"/>
                                  <a:pt x="39059" y="65183"/>
                                </a:cubicBezTo>
                                <a:lnTo>
                                  <a:pt x="52795" y="69588"/>
                                </a:lnTo>
                                <a:cubicBezTo>
                                  <a:pt x="51366" y="75711"/>
                                  <a:pt x="48340" y="80471"/>
                                  <a:pt x="43724" y="83870"/>
                                </a:cubicBezTo>
                                <a:cubicBezTo>
                                  <a:pt x="39104" y="87267"/>
                                  <a:pt x="33515" y="88968"/>
                                  <a:pt x="26964" y="88968"/>
                                </a:cubicBezTo>
                                <a:cubicBezTo>
                                  <a:pt x="22428" y="88968"/>
                                  <a:pt x="18479" y="88253"/>
                                  <a:pt x="15121" y="86830"/>
                                </a:cubicBezTo>
                                <a:cubicBezTo>
                                  <a:pt x="11761" y="85403"/>
                                  <a:pt x="8945" y="83431"/>
                                  <a:pt x="6679" y="80915"/>
                                </a:cubicBezTo>
                                <a:cubicBezTo>
                                  <a:pt x="4408" y="78398"/>
                                  <a:pt x="2731" y="75439"/>
                                  <a:pt x="1638" y="72042"/>
                                </a:cubicBezTo>
                                <a:cubicBezTo>
                                  <a:pt x="543" y="68643"/>
                                  <a:pt x="0" y="64978"/>
                                  <a:pt x="0" y="61032"/>
                                </a:cubicBezTo>
                                <a:lnTo>
                                  <a:pt x="0" y="27056"/>
                                </a:lnTo>
                                <a:cubicBezTo>
                                  <a:pt x="0" y="23617"/>
                                  <a:pt x="543" y="20259"/>
                                  <a:pt x="1638" y="16986"/>
                                </a:cubicBezTo>
                                <a:cubicBezTo>
                                  <a:pt x="2731" y="13714"/>
                                  <a:pt x="4388" y="10823"/>
                                  <a:pt x="6614" y="8308"/>
                                </a:cubicBezTo>
                                <a:cubicBezTo>
                                  <a:pt x="8841" y="5789"/>
                                  <a:pt x="11634" y="3775"/>
                                  <a:pt x="14997" y="2264"/>
                                </a:cubicBezTo>
                                <a:cubicBezTo>
                                  <a:pt x="18353" y="757"/>
                                  <a:pt x="22344" y="0"/>
                                  <a:pt x="269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754036" y="272472"/>
                            <a:ext cx="48759" cy="8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9" h="87585">
                                <a:moveTo>
                                  <a:pt x="0" y="0"/>
                                </a:moveTo>
                                <a:lnTo>
                                  <a:pt x="48759" y="0"/>
                                </a:lnTo>
                                <a:lnTo>
                                  <a:pt x="48759" y="13340"/>
                                </a:lnTo>
                                <a:lnTo>
                                  <a:pt x="14362" y="13340"/>
                                </a:lnTo>
                                <a:lnTo>
                                  <a:pt x="14362" y="36749"/>
                                </a:lnTo>
                                <a:lnTo>
                                  <a:pt x="43972" y="36749"/>
                                </a:lnTo>
                                <a:lnTo>
                                  <a:pt x="43972" y="49835"/>
                                </a:lnTo>
                                <a:lnTo>
                                  <a:pt x="14362" y="49835"/>
                                </a:lnTo>
                                <a:lnTo>
                                  <a:pt x="14362" y="73995"/>
                                </a:lnTo>
                                <a:lnTo>
                                  <a:pt x="48759" y="73995"/>
                                </a:lnTo>
                                <a:lnTo>
                                  <a:pt x="48759" y="87585"/>
                                </a:lnTo>
                                <a:lnTo>
                                  <a:pt x="0" y="87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15196" y="272472"/>
                            <a:ext cx="26647" cy="8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7" h="87584">
                                <a:moveTo>
                                  <a:pt x="0" y="0"/>
                                </a:moveTo>
                                <a:lnTo>
                                  <a:pt x="26647" y="0"/>
                                </a:lnTo>
                                <a:lnTo>
                                  <a:pt x="26647" y="13398"/>
                                </a:lnTo>
                                <a:lnTo>
                                  <a:pt x="25703" y="13085"/>
                                </a:lnTo>
                                <a:lnTo>
                                  <a:pt x="14362" y="13085"/>
                                </a:lnTo>
                                <a:lnTo>
                                  <a:pt x="14362" y="35991"/>
                                </a:lnTo>
                                <a:lnTo>
                                  <a:pt x="25828" y="35991"/>
                                </a:lnTo>
                                <a:lnTo>
                                  <a:pt x="26647" y="35699"/>
                                </a:lnTo>
                                <a:lnTo>
                                  <a:pt x="26647" y="48449"/>
                                </a:lnTo>
                                <a:lnTo>
                                  <a:pt x="14362" y="48449"/>
                                </a:lnTo>
                                <a:lnTo>
                                  <a:pt x="14362" y="73995"/>
                                </a:lnTo>
                                <a:lnTo>
                                  <a:pt x="26647" y="73995"/>
                                </a:lnTo>
                                <a:lnTo>
                                  <a:pt x="26647" y="87584"/>
                                </a:lnTo>
                                <a:lnTo>
                                  <a:pt x="0" y="87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841843" y="272472"/>
                            <a:ext cx="26395" cy="8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5" h="87584">
                                <a:moveTo>
                                  <a:pt x="0" y="0"/>
                                </a:moveTo>
                                <a:lnTo>
                                  <a:pt x="187" y="0"/>
                                </a:lnTo>
                                <a:cubicBezTo>
                                  <a:pt x="8504" y="0"/>
                                  <a:pt x="14741" y="2138"/>
                                  <a:pt x="18900" y="6419"/>
                                </a:cubicBezTo>
                                <a:cubicBezTo>
                                  <a:pt x="23059" y="10698"/>
                                  <a:pt x="25135" y="16529"/>
                                  <a:pt x="25135" y="23909"/>
                                </a:cubicBezTo>
                                <a:cubicBezTo>
                                  <a:pt x="25135" y="27601"/>
                                  <a:pt x="24357" y="31002"/>
                                  <a:pt x="22804" y="34101"/>
                                </a:cubicBezTo>
                                <a:cubicBezTo>
                                  <a:pt x="21250" y="37206"/>
                                  <a:pt x="18461" y="39684"/>
                                  <a:pt x="14426" y="41529"/>
                                </a:cubicBezTo>
                                <a:lnTo>
                                  <a:pt x="14426" y="42156"/>
                                </a:lnTo>
                                <a:cubicBezTo>
                                  <a:pt x="16524" y="42832"/>
                                  <a:pt x="18331" y="43815"/>
                                  <a:pt x="19845" y="45116"/>
                                </a:cubicBezTo>
                                <a:cubicBezTo>
                                  <a:pt x="21356" y="46417"/>
                                  <a:pt x="22595" y="47946"/>
                                  <a:pt x="23561" y="49707"/>
                                </a:cubicBezTo>
                                <a:cubicBezTo>
                                  <a:pt x="24529" y="51466"/>
                                  <a:pt x="25239" y="53376"/>
                                  <a:pt x="25703" y="55431"/>
                                </a:cubicBezTo>
                                <a:cubicBezTo>
                                  <a:pt x="26167" y="57489"/>
                                  <a:pt x="26395" y="59565"/>
                                  <a:pt x="26395" y="61662"/>
                                </a:cubicBezTo>
                                <a:cubicBezTo>
                                  <a:pt x="26395" y="70050"/>
                                  <a:pt x="24148" y="76468"/>
                                  <a:pt x="19656" y="80915"/>
                                </a:cubicBezTo>
                                <a:cubicBezTo>
                                  <a:pt x="15159" y="85361"/>
                                  <a:pt x="9132" y="87584"/>
                                  <a:pt x="1577" y="87584"/>
                                </a:cubicBezTo>
                                <a:lnTo>
                                  <a:pt x="0" y="87584"/>
                                </a:lnTo>
                                <a:lnTo>
                                  <a:pt x="0" y="73995"/>
                                </a:lnTo>
                                <a:lnTo>
                                  <a:pt x="441" y="73995"/>
                                </a:lnTo>
                                <a:cubicBezTo>
                                  <a:pt x="2707" y="73995"/>
                                  <a:pt x="4601" y="73658"/>
                                  <a:pt x="6110" y="72982"/>
                                </a:cubicBezTo>
                                <a:cubicBezTo>
                                  <a:pt x="7623" y="72311"/>
                                  <a:pt x="8839" y="71361"/>
                                  <a:pt x="9764" y="70140"/>
                                </a:cubicBezTo>
                                <a:cubicBezTo>
                                  <a:pt x="10687" y="68917"/>
                                  <a:pt x="11339" y="67502"/>
                                  <a:pt x="11717" y="65902"/>
                                </a:cubicBezTo>
                                <a:cubicBezTo>
                                  <a:pt x="12095" y="64300"/>
                                  <a:pt x="12284" y="62612"/>
                                  <a:pt x="12284" y="60844"/>
                                </a:cubicBezTo>
                                <a:cubicBezTo>
                                  <a:pt x="12284" y="57133"/>
                                  <a:pt x="11359" y="54142"/>
                                  <a:pt x="9512" y="51866"/>
                                </a:cubicBezTo>
                                <a:cubicBezTo>
                                  <a:pt x="7664" y="49586"/>
                                  <a:pt x="4601" y="48449"/>
                                  <a:pt x="318" y="48449"/>
                                </a:cubicBezTo>
                                <a:lnTo>
                                  <a:pt x="0" y="48449"/>
                                </a:lnTo>
                                <a:lnTo>
                                  <a:pt x="0" y="35699"/>
                                </a:lnTo>
                                <a:lnTo>
                                  <a:pt x="8191" y="32784"/>
                                </a:lnTo>
                                <a:cubicBezTo>
                                  <a:pt x="10079" y="30645"/>
                                  <a:pt x="11024" y="27854"/>
                                  <a:pt x="11024" y="24413"/>
                                </a:cubicBezTo>
                                <a:cubicBezTo>
                                  <a:pt x="11024" y="20890"/>
                                  <a:pt x="10079" y="18121"/>
                                  <a:pt x="8191" y="16111"/>
                                </a:cubicBezTo>
                                <a:lnTo>
                                  <a:pt x="0" y="133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881908" y="272472"/>
                            <a:ext cx="48761" cy="8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1" h="87585">
                                <a:moveTo>
                                  <a:pt x="0" y="0"/>
                                </a:moveTo>
                                <a:lnTo>
                                  <a:pt x="48761" y="0"/>
                                </a:lnTo>
                                <a:lnTo>
                                  <a:pt x="48761" y="13340"/>
                                </a:lnTo>
                                <a:lnTo>
                                  <a:pt x="14364" y="13340"/>
                                </a:lnTo>
                                <a:lnTo>
                                  <a:pt x="14364" y="36749"/>
                                </a:lnTo>
                                <a:lnTo>
                                  <a:pt x="43973" y="36749"/>
                                </a:lnTo>
                                <a:lnTo>
                                  <a:pt x="43973" y="49835"/>
                                </a:lnTo>
                                <a:lnTo>
                                  <a:pt x="14364" y="49835"/>
                                </a:lnTo>
                                <a:lnTo>
                                  <a:pt x="14364" y="73995"/>
                                </a:lnTo>
                                <a:lnTo>
                                  <a:pt x="48761" y="73995"/>
                                </a:lnTo>
                                <a:lnTo>
                                  <a:pt x="48761" y="87585"/>
                                </a:lnTo>
                                <a:lnTo>
                                  <a:pt x="0" y="87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43067" y="272471"/>
                            <a:ext cx="26713" cy="8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13" h="87585">
                                <a:moveTo>
                                  <a:pt x="0" y="0"/>
                                </a:moveTo>
                                <a:lnTo>
                                  <a:pt x="26458" y="0"/>
                                </a:lnTo>
                                <a:lnTo>
                                  <a:pt x="26713" y="37"/>
                                </a:lnTo>
                                <a:lnTo>
                                  <a:pt x="26713" y="13477"/>
                                </a:lnTo>
                                <a:lnTo>
                                  <a:pt x="26333" y="13340"/>
                                </a:lnTo>
                                <a:lnTo>
                                  <a:pt x="14366" y="13340"/>
                                </a:lnTo>
                                <a:lnTo>
                                  <a:pt x="14366" y="40395"/>
                                </a:lnTo>
                                <a:lnTo>
                                  <a:pt x="26458" y="40395"/>
                                </a:lnTo>
                                <a:lnTo>
                                  <a:pt x="26713" y="40296"/>
                                </a:lnTo>
                                <a:lnTo>
                                  <a:pt x="26713" y="53986"/>
                                </a:lnTo>
                                <a:lnTo>
                                  <a:pt x="14366" y="53986"/>
                                </a:lnTo>
                                <a:lnTo>
                                  <a:pt x="14366" y="87585"/>
                                </a:lnTo>
                                <a:lnTo>
                                  <a:pt x="0" y="87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969780" y="272508"/>
                            <a:ext cx="26585" cy="53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5" h="53948">
                                <a:moveTo>
                                  <a:pt x="0" y="0"/>
                                </a:moveTo>
                                <a:lnTo>
                                  <a:pt x="10837" y="1599"/>
                                </a:lnTo>
                                <a:cubicBezTo>
                                  <a:pt x="14109" y="2692"/>
                                  <a:pt x="16923" y="4350"/>
                                  <a:pt x="19278" y="6574"/>
                                </a:cubicBezTo>
                                <a:cubicBezTo>
                                  <a:pt x="21629" y="8797"/>
                                  <a:pt x="23432" y="11607"/>
                                  <a:pt x="24693" y="15004"/>
                                </a:cubicBezTo>
                                <a:cubicBezTo>
                                  <a:pt x="25953" y="18403"/>
                                  <a:pt x="26585" y="22406"/>
                                  <a:pt x="26585" y="27023"/>
                                </a:cubicBezTo>
                                <a:cubicBezTo>
                                  <a:pt x="26585" y="30792"/>
                                  <a:pt x="26038" y="34318"/>
                                  <a:pt x="24946" y="37592"/>
                                </a:cubicBezTo>
                                <a:cubicBezTo>
                                  <a:pt x="23855" y="40862"/>
                                  <a:pt x="22238" y="43714"/>
                                  <a:pt x="20095" y="46148"/>
                                </a:cubicBezTo>
                                <a:cubicBezTo>
                                  <a:pt x="17954" y="48580"/>
                                  <a:pt x="15244" y="50490"/>
                                  <a:pt x="11967" y="51872"/>
                                </a:cubicBezTo>
                                <a:cubicBezTo>
                                  <a:pt x="8696" y="53258"/>
                                  <a:pt x="4870" y="53948"/>
                                  <a:pt x="503" y="53948"/>
                                </a:cubicBezTo>
                                <a:lnTo>
                                  <a:pt x="0" y="53948"/>
                                </a:lnTo>
                                <a:lnTo>
                                  <a:pt x="0" y="40258"/>
                                </a:lnTo>
                                <a:lnTo>
                                  <a:pt x="9258" y="36663"/>
                                </a:lnTo>
                                <a:cubicBezTo>
                                  <a:pt x="11315" y="34199"/>
                                  <a:pt x="12347" y="30881"/>
                                  <a:pt x="12347" y="26705"/>
                                </a:cubicBezTo>
                                <a:cubicBezTo>
                                  <a:pt x="12347" y="22367"/>
                                  <a:pt x="11295" y="19046"/>
                                  <a:pt x="9197" y="16749"/>
                                </a:cubicBezTo>
                                <a:lnTo>
                                  <a:pt x="0" y="1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07138" y="271896"/>
                            <a:ext cx="26713" cy="88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13" h="88870">
                                <a:moveTo>
                                  <a:pt x="26713" y="0"/>
                                </a:moveTo>
                                <a:lnTo>
                                  <a:pt x="26713" y="13847"/>
                                </a:lnTo>
                                <a:lnTo>
                                  <a:pt x="20855" y="15115"/>
                                </a:lnTo>
                                <a:cubicBezTo>
                                  <a:pt x="19216" y="15999"/>
                                  <a:pt x="17910" y="17093"/>
                                  <a:pt x="16950" y="18396"/>
                                </a:cubicBezTo>
                                <a:cubicBezTo>
                                  <a:pt x="15982" y="19699"/>
                                  <a:pt x="15285" y="21106"/>
                                  <a:pt x="14866" y="22621"/>
                                </a:cubicBezTo>
                                <a:cubicBezTo>
                                  <a:pt x="14449" y="24133"/>
                                  <a:pt x="14239" y="25560"/>
                                  <a:pt x="14239" y="26909"/>
                                </a:cubicBezTo>
                                <a:lnTo>
                                  <a:pt x="14364" y="60447"/>
                                </a:lnTo>
                                <a:cubicBezTo>
                                  <a:pt x="14364" y="64653"/>
                                  <a:pt x="15329" y="68179"/>
                                  <a:pt x="17263" y="71037"/>
                                </a:cubicBezTo>
                                <a:lnTo>
                                  <a:pt x="26713" y="75163"/>
                                </a:lnTo>
                                <a:lnTo>
                                  <a:pt x="26713" y="88870"/>
                                </a:lnTo>
                                <a:lnTo>
                                  <a:pt x="14619" y="86589"/>
                                </a:lnTo>
                                <a:cubicBezTo>
                                  <a:pt x="11171" y="85038"/>
                                  <a:pt x="8379" y="82939"/>
                                  <a:pt x="6236" y="80297"/>
                                </a:cubicBezTo>
                                <a:cubicBezTo>
                                  <a:pt x="4095" y="77657"/>
                                  <a:pt x="2520" y="74593"/>
                                  <a:pt x="1514" y="71109"/>
                                </a:cubicBezTo>
                                <a:cubicBezTo>
                                  <a:pt x="504" y="67628"/>
                                  <a:pt x="0" y="63958"/>
                                  <a:pt x="0" y="60097"/>
                                </a:cubicBezTo>
                                <a:lnTo>
                                  <a:pt x="0" y="27004"/>
                                </a:lnTo>
                                <a:cubicBezTo>
                                  <a:pt x="0" y="23900"/>
                                  <a:pt x="482" y="20756"/>
                                  <a:pt x="1450" y="17567"/>
                                </a:cubicBezTo>
                                <a:cubicBezTo>
                                  <a:pt x="2415" y="14380"/>
                                  <a:pt x="3969" y="11485"/>
                                  <a:pt x="6111" y="8883"/>
                                </a:cubicBezTo>
                                <a:cubicBezTo>
                                  <a:pt x="8252" y="6286"/>
                                  <a:pt x="11027" y="4147"/>
                                  <a:pt x="14428" y="2466"/>
                                </a:cubicBezTo>
                                <a:lnTo>
                                  <a:pt x="267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33850" y="271845"/>
                            <a:ext cx="27088" cy="88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8" h="88968">
                                <a:moveTo>
                                  <a:pt x="252" y="0"/>
                                </a:moveTo>
                                <a:cubicBezTo>
                                  <a:pt x="4869" y="0"/>
                                  <a:pt x="8862" y="796"/>
                                  <a:pt x="12221" y="2393"/>
                                </a:cubicBezTo>
                                <a:cubicBezTo>
                                  <a:pt x="15581" y="3985"/>
                                  <a:pt x="18375" y="6063"/>
                                  <a:pt x="20601" y="8621"/>
                                </a:cubicBezTo>
                                <a:cubicBezTo>
                                  <a:pt x="22823" y="11181"/>
                                  <a:pt x="24461" y="14072"/>
                                  <a:pt x="25512" y="17301"/>
                                </a:cubicBezTo>
                                <a:cubicBezTo>
                                  <a:pt x="26564" y="20533"/>
                                  <a:pt x="27088" y="23782"/>
                                  <a:pt x="27088" y="27054"/>
                                </a:cubicBezTo>
                                <a:lnTo>
                                  <a:pt x="27088" y="61660"/>
                                </a:lnTo>
                                <a:cubicBezTo>
                                  <a:pt x="27088" y="65857"/>
                                  <a:pt x="26439" y="69633"/>
                                  <a:pt x="25135" y="72986"/>
                                </a:cubicBezTo>
                                <a:cubicBezTo>
                                  <a:pt x="23835" y="76343"/>
                                  <a:pt x="21986" y="79214"/>
                                  <a:pt x="19591" y="81606"/>
                                </a:cubicBezTo>
                                <a:cubicBezTo>
                                  <a:pt x="17201" y="83998"/>
                                  <a:pt x="14362" y="85820"/>
                                  <a:pt x="11089" y="87078"/>
                                </a:cubicBezTo>
                                <a:cubicBezTo>
                                  <a:pt x="7811" y="88337"/>
                                  <a:pt x="4198" y="88968"/>
                                  <a:pt x="252" y="88968"/>
                                </a:cubicBezTo>
                                <a:lnTo>
                                  <a:pt x="0" y="88920"/>
                                </a:lnTo>
                                <a:lnTo>
                                  <a:pt x="0" y="75213"/>
                                </a:lnTo>
                                <a:lnTo>
                                  <a:pt x="376" y="75378"/>
                                </a:lnTo>
                                <a:cubicBezTo>
                                  <a:pt x="3653" y="75378"/>
                                  <a:pt x="6488" y="74265"/>
                                  <a:pt x="8882" y="72037"/>
                                </a:cubicBezTo>
                                <a:cubicBezTo>
                                  <a:pt x="11279" y="69810"/>
                                  <a:pt x="12473" y="66762"/>
                                  <a:pt x="12473" y="62894"/>
                                </a:cubicBezTo>
                                <a:lnTo>
                                  <a:pt x="12473" y="26829"/>
                                </a:lnTo>
                                <a:cubicBezTo>
                                  <a:pt x="12473" y="25736"/>
                                  <a:pt x="12286" y="24458"/>
                                  <a:pt x="11907" y="22986"/>
                                </a:cubicBezTo>
                                <a:cubicBezTo>
                                  <a:pt x="11527" y="21515"/>
                                  <a:pt x="10876" y="20103"/>
                                  <a:pt x="9955" y="18759"/>
                                </a:cubicBezTo>
                                <a:cubicBezTo>
                                  <a:pt x="9027" y="17414"/>
                                  <a:pt x="7788" y="16259"/>
                                  <a:pt x="6238" y="15295"/>
                                </a:cubicBezTo>
                                <a:cubicBezTo>
                                  <a:pt x="4679" y="14325"/>
                                  <a:pt x="2687" y="13843"/>
                                  <a:pt x="252" y="13843"/>
                                </a:cubicBezTo>
                                <a:lnTo>
                                  <a:pt x="0" y="13898"/>
                                </a:lnTo>
                                <a:lnTo>
                                  <a:pt x="0" y="51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1074890" y="320797"/>
                            <a:ext cx="37544" cy="12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44" h="12454">
                                <a:moveTo>
                                  <a:pt x="0" y="0"/>
                                </a:moveTo>
                                <a:lnTo>
                                  <a:pt x="37544" y="0"/>
                                </a:lnTo>
                                <a:lnTo>
                                  <a:pt x="37544" y="12454"/>
                                </a:lnTo>
                                <a:lnTo>
                                  <a:pt x="0" y="124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121306" y="271721"/>
                            <a:ext cx="53925" cy="8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25" h="89093">
                                <a:moveTo>
                                  <a:pt x="27844" y="0"/>
                                </a:moveTo>
                                <a:cubicBezTo>
                                  <a:pt x="35992" y="0"/>
                                  <a:pt x="42252" y="1971"/>
                                  <a:pt x="46620" y="5914"/>
                                </a:cubicBezTo>
                                <a:cubicBezTo>
                                  <a:pt x="50988" y="9859"/>
                                  <a:pt x="53169" y="15646"/>
                                  <a:pt x="53169" y="23279"/>
                                </a:cubicBezTo>
                                <a:cubicBezTo>
                                  <a:pt x="53169" y="24706"/>
                                  <a:pt x="53024" y="26342"/>
                                  <a:pt x="52730" y="28184"/>
                                </a:cubicBezTo>
                                <a:cubicBezTo>
                                  <a:pt x="52437" y="30034"/>
                                  <a:pt x="51928" y="31856"/>
                                  <a:pt x="51217" y="33660"/>
                                </a:cubicBezTo>
                                <a:cubicBezTo>
                                  <a:pt x="50504" y="35466"/>
                                  <a:pt x="49493" y="37143"/>
                                  <a:pt x="48193" y="38694"/>
                                </a:cubicBezTo>
                                <a:cubicBezTo>
                                  <a:pt x="46889" y="40248"/>
                                  <a:pt x="45235" y="41444"/>
                                  <a:pt x="43218" y="42281"/>
                                </a:cubicBezTo>
                                <a:lnTo>
                                  <a:pt x="43218" y="42784"/>
                                </a:lnTo>
                                <a:cubicBezTo>
                                  <a:pt x="45314" y="43624"/>
                                  <a:pt x="47058" y="44777"/>
                                  <a:pt x="48447" y="46245"/>
                                </a:cubicBezTo>
                                <a:cubicBezTo>
                                  <a:pt x="49832" y="47712"/>
                                  <a:pt x="50943" y="49369"/>
                                  <a:pt x="51785" y="51214"/>
                                </a:cubicBezTo>
                                <a:cubicBezTo>
                                  <a:pt x="52622" y="53059"/>
                                  <a:pt x="53188" y="54969"/>
                                  <a:pt x="53488" y="56941"/>
                                </a:cubicBezTo>
                                <a:cubicBezTo>
                                  <a:pt x="53781" y="58913"/>
                                  <a:pt x="53925" y="60819"/>
                                  <a:pt x="53925" y="62665"/>
                                </a:cubicBezTo>
                                <a:cubicBezTo>
                                  <a:pt x="53925" y="67028"/>
                                  <a:pt x="53274" y="70847"/>
                                  <a:pt x="51972" y="74115"/>
                                </a:cubicBezTo>
                                <a:cubicBezTo>
                                  <a:pt x="50669" y="77388"/>
                                  <a:pt x="48825" y="80138"/>
                                  <a:pt x="46431" y="82357"/>
                                </a:cubicBezTo>
                                <a:cubicBezTo>
                                  <a:pt x="44035" y="84581"/>
                                  <a:pt x="41181" y="86262"/>
                                  <a:pt x="37863" y="87391"/>
                                </a:cubicBezTo>
                                <a:cubicBezTo>
                                  <a:pt x="34543" y="88525"/>
                                  <a:pt x="30871" y="89093"/>
                                  <a:pt x="26838" y="89093"/>
                                </a:cubicBezTo>
                                <a:cubicBezTo>
                                  <a:pt x="19611" y="89093"/>
                                  <a:pt x="13629" y="87315"/>
                                  <a:pt x="8882" y="83758"/>
                                </a:cubicBezTo>
                                <a:cubicBezTo>
                                  <a:pt x="4136" y="80203"/>
                                  <a:pt x="1178" y="75185"/>
                                  <a:pt x="0" y="68704"/>
                                </a:cubicBezTo>
                                <a:cubicBezTo>
                                  <a:pt x="755" y="68455"/>
                                  <a:pt x="1740" y="68141"/>
                                  <a:pt x="2959" y="67765"/>
                                </a:cubicBezTo>
                                <a:cubicBezTo>
                                  <a:pt x="4175" y="67385"/>
                                  <a:pt x="5460" y="66967"/>
                                  <a:pt x="6806" y="66505"/>
                                </a:cubicBezTo>
                                <a:cubicBezTo>
                                  <a:pt x="8144" y="66042"/>
                                  <a:pt x="9430" y="65604"/>
                                  <a:pt x="10645" y="65182"/>
                                </a:cubicBezTo>
                                <a:cubicBezTo>
                                  <a:pt x="11861" y="64764"/>
                                  <a:pt x="12851" y="64426"/>
                                  <a:pt x="13608" y="64178"/>
                                </a:cubicBezTo>
                                <a:cubicBezTo>
                                  <a:pt x="14280" y="67784"/>
                                  <a:pt x="15831" y="70573"/>
                                  <a:pt x="18271" y="72544"/>
                                </a:cubicBezTo>
                                <a:cubicBezTo>
                                  <a:pt x="20706" y="74518"/>
                                  <a:pt x="23604" y="75503"/>
                                  <a:pt x="26961" y="75503"/>
                                </a:cubicBezTo>
                                <a:cubicBezTo>
                                  <a:pt x="30742" y="75503"/>
                                  <a:pt x="33706" y="74293"/>
                                  <a:pt x="35845" y="71868"/>
                                </a:cubicBezTo>
                                <a:cubicBezTo>
                                  <a:pt x="37988" y="69449"/>
                                  <a:pt x="39059" y="66191"/>
                                  <a:pt x="39059" y="62098"/>
                                </a:cubicBezTo>
                                <a:cubicBezTo>
                                  <a:pt x="39059" y="60266"/>
                                  <a:pt x="38870" y="58552"/>
                                  <a:pt x="38491" y="56964"/>
                                </a:cubicBezTo>
                                <a:cubicBezTo>
                                  <a:pt x="38114" y="55380"/>
                                  <a:pt x="37462" y="53982"/>
                                  <a:pt x="36538" y="52772"/>
                                </a:cubicBezTo>
                                <a:cubicBezTo>
                                  <a:pt x="35613" y="51560"/>
                                  <a:pt x="34397" y="50601"/>
                                  <a:pt x="32883" y="49887"/>
                                </a:cubicBezTo>
                                <a:cubicBezTo>
                                  <a:pt x="31374" y="49181"/>
                                  <a:pt x="29482" y="48821"/>
                                  <a:pt x="27216" y="48821"/>
                                </a:cubicBezTo>
                                <a:lnTo>
                                  <a:pt x="20410" y="48821"/>
                                </a:lnTo>
                                <a:lnTo>
                                  <a:pt x="20410" y="36615"/>
                                </a:lnTo>
                                <a:lnTo>
                                  <a:pt x="27339" y="36615"/>
                                </a:lnTo>
                                <a:cubicBezTo>
                                  <a:pt x="30871" y="36615"/>
                                  <a:pt x="33641" y="35562"/>
                                  <a:pt x="35657" y="33455"/>
                                </a:cubicBezTo>
                                <a:cubicBezTo>
                                  <a:pt x="37675" y="31344"/>
                                  <a:pt x="38681" y="28310"/>
                                  <a:pt x="38681" y="24345"/>
                                </a:cubicBezTo>
                                <a:cubicBezTo>
                                  <a:pt x="38681" y="21141"/>
                                  <a:pt x="37714" y="18548"/>
                                  <a:pt x="35783" y="16564"/>
                                </a:cubicBezTo>
                                <a:cubicBezTo>
                                  <a:pt x="33850" y="14584"/>
                                  <a:pt x="31121" y="13590"/>
                                  <a:pt x="27594" y="13590"/>
                                </a:cubicBezTo>
                                <a:cubicBezTo>
                                  <a:pt x="24147" y="13590"/>
                                  <a:pt x="21314" y="14595"/>
                                  <a:pt x="19087" y="16609"/>
                                </a:cubicBezTo>
                                <a:cubicBezTo>
                                  <a:pt x="16861" y="18623"/>
                                  <a:pt x="15328" y="21225"/>
                                  <a:pt x="14489" y="24411"/>
                                </a:cubicBezTo>
                                <a:lnTo>
                                  <a:pt x="1261" y="19629"/>
                                </a:lnTo>
                                <a:cubicBezTo>
                                  <a:pt x="2686" y="13609"/>
                                  <a:pt x="5690" y="8830"/>
                                  <a:pt x="10267" y="5299"/>
                                </a:cubicBezTo>
                                <a:cubicBezTo>
                                  <a:pt x="14845" y="1765"/>
                                  <a:pt x="20706" y="0"/>
                                  <a:pt x="278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182467" y="272473"/>
                            <a:ext cx="32254" cy="8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4" h="87585">
                                <a:moveTo>
                                  <a:pt x="25325" y="0"/>
                                </a:moveTo>
                                <a:lnTo>
                                  <a:pt x="32254" y="0"/>
                                </a:lnTo>
                                <a:lnTo>
                                  <a:pt x="32254" y="19886"/>
                                </a:lnTo>
                                <a:lnTo>
                                  <a:pt x="32004" y="19886"/>
                                </a:lnTo>
                                <a:lnTo>
                                  <a:pt x="27845" y="38255"/>
                                </a:lnTo>
                                <a:lnTo>
                                  <a:pt x="23309" y="55874"/>
                                </a:lnTo>
                                <a:lnTo>
                                  <a:pt x="32254" y="55874"/>
                                </a:lnTo>
                                <a:lnTo>
                                  <a:pt x="32254" y="68708"/>
                                </a:lnTo>
                                <a:lnTo>
                                  <a:pt x="20160" y="68708"/>
                                </a:lnTo>
                                <a:cubicBezTo>
                                  <a:pt x="19988" y="69464"/>
                                  <a:pt x="19653" y="70723"/>
                                  <a:pt x="19150" y="72482"/>
                                </a:cubicBezTo>
                                <a:cubicBezTo>
                                  <a:pt x="18646" y="74245"/>
                                  <a:pt x="18120" y="76133"/>
                                  <a:pt x="17574" y="78148"/>
                                </a:cubicBezTo>
                                <a:cubicBezTo>
                                  <a:pt x="17028" y="80158"/>
                                  <a:pt x="16523" y="82047"/>
                                  <a:pt x="16063" y="83809"/>
                                </a:cubicBezTo>
                                <a:cubicBezTo>
                                  <a:pt x="15600" y="85570"/>
                                  <a:pt x="15246" y="86828"/>
                                  <a:pt x="14992" y="87585"/>
                                </a:cubicBezTo>
                                <a:lnTo>
                                  <a:pt x="0" y="87585"/>
                                </a:lnTo>
                                <a:lnTo>
                                  <a:pt x="25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214721" y="272473"/>
                            <a:ext cx="32382" cy="8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" h="87585">
                                <a:moveTo>
                                  <a:pt x="0" y="0"/>
                                </a:moveTo>
                                <a:lnTo>
                                  <a:pt x="6932" y="0"/>
                                </a:lnTo>
                                <a:lnTo>
                                  <a:pt x="32382" y="87585"/>
                                </a:lnTo>
                                <a:lnTo>
                                  <a:pt x="17138" y="87585"/>
                                </a:lnTo>
                                <a:lnTo>
                                  <a:pt x="12223" y="68708"/>
                                </a:lnTo>
                                <a:lnTo>
                                  <a:pt x="0" y="68708"/>
                                </a:lnTo>
                                <a:lnTo>
                                  <a:pt x="0" y="55874"/>
                                </a:lnTo>
                                <a:lnTo>
                                  <a:pt x="8945" y="55874"/>
                                </a:lnTo>
                                <a:lnTo>
                                  <a:pt x="4537" y="38380"/>
                                </a:lnTo>
                                <a:cubicBezTo>
                                  <a:pt x="4368" y="37629"/>
                                  <a:pt x="4092" y="36370"/>
                                  <a:pt x="3715" y="34605"/>
                                </a:cubicBezTo>
                                <a:cubicBezTo>
                                  <a:pt x="3341" y="32844"/>
                                  <a:pt x="2919" y="31002"/>
                                  <a:pt x="2454" y="29069"/>
                                </a:cubicBezTo>
                                <a:cubicBezTo>
                                  <a:pt x="1997" y="27143"/>
                                  <a:pt x="1553" y="25318"/>
                                  <a:pt x="1134" y="23597"/>
                                </a:cubicBezTo>
                                <a:cubicBezTo>
                                  <a:pt x="712" y="21876"/>
                                  <a:pt x="463" y="20636"/>
                                  <a:pt x="378" y="19886"/>
                                </a:cubicBezTo>
                                <a:lnTo>
                                  <a:pt x="0" y="198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258504" y="272472"/>
                            <a:ext cx="52540" cy="8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40" h="87585">
                                <a:moveTo>
                                  <a:pt x="0" y="0"/>
                                </a:moveTo>
                                <a:lnTo>
                                  <a:pt x="52540" y="0"/>
                                </a:lnTo>
                                <a:lnTo>
                                  <a:pt x="52540" y="87585"/>
                                </a:lnTo>
                                <a:lnTo>
                                  <a:pt x="38176" y="87585"/>
                                </a:lnTo>
                                <a:lnTo>
                                  <a:pt x="38176" y="13216"/>
                                </a:lnTo>
                                <a:lnTo>
                                  <a:pt x="14364" y="13216"/>
                                </a:lnTo>
                                <a:lnTo>
                                  <a:pt x="14364" y="87585"/>
                                </a:lnTo>
                                <a:lnTo>
                                  <a:pt x="0" y="87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322449" y="272473"/>
                            <a:ext cx="32254" cy="8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4" h="87585">
                                <a:moveTo>
                                  <a:pt x="25325" y="0"/>
                                </a:moveTo>
                                <a:lnTo>
                                  <a:pt x="32254" y="0"/>
                                </a:lnTo>
                                <a:lnTo>
                                  <a:pt x="32254" y="19886"/>
                                </a:lnTo>
                                <a:lnTo>
                                  <a:pt x="32005" y="19886"/>
                                </a:lnTo>
                                <a:lnTo>
                                  <a:pt x="27845" y="38255"/>
                                </a:lnTo>
                                <a:lnTo>
                                  <a:pt x="23309" y="55874"/>
                                </a:lnTo>
                                <a:lnTo>
                                  <a:pt x="32254" y="55874"/>
                                </a:lnTo>
                                <a:lnTo>
                                  <a:pt x="32254" y="68708"/>
                                </a:lnTo>
                                <a:lnTo>
                                  <a:pt x="20162" y="68708"/>
                                </a:lnTo>
                                <a:cubicBezTo>
                                  <a:pt x="19988" y="69464"/>
                                  <a:pt x="19654" y="70723"/>
                                  <a:pt x="19152" y="72482"/>
                                </a:cubicBezTo>
                                <a:cubicBezTo>
                                  <a:pt x="18646" y="74245"/>
                                  <a:pt x="18120" y="76133"/>
                                  <a:pt x="17577" y="78148"/>
                                </a:cubicBezTo>
                                <a:cubicBezTo>
                                  <a:pt x="17028" y="80158"/>
                                  <a:pt x="16526" y="82047"/>
                                  <a:pt x="16063" y="83809"/>
                                </a:cubicBezTo>
                                <a:cubicBezTo>
                                  <a:pt x="15600" y="85570"/>
                                  <a:pt x="15246" y="86828"/>
                                  <a:pt x="14992" y="87585"/>
                                </a:cubicBezTo>
                                <a:lnTo>
                                  <a:pt x="0" y="87585"/>
                                </a:lnTo>
                                <a:lnTo>
                                  <a:pt x="25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354703" y="272473"/>
                            <a:ext cx="32383" cy="8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3" h="87585">
                                <a:moveTo>
                                  <a:pt x="0" y="0"/>
                                </a:moveTo>
                                <a:lnTo>
                                  <a:pt x="6933" y="0"/>
                                </a:lnTo>
                                <a:lnTo>
                                  <a:pt x="32383" y="87585"/>
                                </a:lnTo>
                                <a:lnTo>
                                  <a:pt x="17137" y="87585"/>
                                </a:lnTo>
                                <a:lnTo>
                                  <a:pt x="12222" y="68708"/>
                                </a:lnTo>
                                <a:lnTo>
                                  <a:pt x="0" y="68708"/>
                                </a:lnTo>
                                <a:lnTo>
                                  <a:pt x="0" y="55874"/>
                                </a:lnTo>
                                <a:lnTo>
                                  <a:pt x="8946" y="55874"/>
                                </a:lnTo>
                                <a:lnTo>
                                  <a:pt x="4536" y="38380"/>
                                </a:lnTo>
                                <a:cubicBezTo>
                                  <a:pt x="4367" y="37629"/>
                                  <a:pt x="4095" y="36370"/>
                                  <a:pt x="3716" y="34605"/>
                                </a:cubicBezTo>
                                <a:cubicBezTo>
                                  <a:pt x="3342" y="32844"/>
                                  <a:pt x="2919" y="31002"/>
                                  <a:pt x="2455" y="29069"/>
                                </a:cubicBezTo>
                                <a:cubicBezTo>
                                  <a:pt x="1997" y="27143"/>
                                  <a:pt x="1554" y="25318"/>
                                  <a:pt x="1135" y="23597"/>
                                </a:cubicBezTo>
                                <a:cubicBezTo>
                                  <a:pt x="713" y="21876"/>
                                  <a:pt x="463" y="20636"/>
                                  <a:pt x="378" y="19886"/>
                                </a:cubicBezTo>
                                <a:lnTo>
                                  <a:pt x="0" y="198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395410" y="272475"/>
                            <a:ext cx="36475" cy="104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75" h="104741">
                                <a:moveTo>
                                  <a:pt x="16380" y="0"/>
                                </a:moveTo>
                                <a:lnTo>
                                  <a:pt x="36475" y="0"/>
                                </a:lnTo>
                                <a:lnTo>
                                  <a:pt x="36475" y="13087"/>
                                </a:lnTo>
                                <a:lnTo>
                                  <a:pt x="28980" y="13087"/>
                                </a:lnTo>
                                <a:lnTo>
                                  <a:pt x="27970" y="39388"/>
                                </a:lnTo>
                                <a:cubicBezTo>
                                  <a:pt x="27801" y="43164"/>
                                  <a:pt x="27635" y="46810"/>
                                  <a:pt x="27466" y="50335"/>
                                </a:cubicBezTo>
                                <a:cubicBezTo>
                                  <a:pt x="27297" y="53858"/>
                                  <a:pt x="27027" y="57130"/>
                                  <a:pt x="26649" y="60149"/>
                                </a:cubicBezTo>
                                <a:cubicBezTo>
                                  <a:pt x="26270" y="63168"/>
                                  <a:pt x="25743" y="65919"/>
                                  <a:pt x="25075" y="68391"/>
                                </a:cubicBezTo>
                                <a:cubicBezTo>
                                  <a:pt x="24399" y="70867"/>
                                  <a:pt x="23477" y="72981"/>
                                  <a:pt x="22301" y="74748"/>
                                </a:cubicBezTo>
                                <a:lnTo>
                                  <a:pt x="36475" y="74748"/>
                                </a:lnTo>
                                <a:lnTo>
                                  <a:pt x="36475" y="87581"/>
                                </a:lnTo>
                                <a:lnTo>
                                  <a:pt x="12475" y="87581"/>
                                </a:lnTo>
                                <a:lnTo>
                                  <a:pt x="12475" y="104741"/>
                                </a:lnTo>
                                <a:lnTo>
                                  <a:pt x="0" y="104741"/>
                                </a:lnTo>
                                <a:lnTo>
                                  <a:pt x="0" y="75753"/>
                                </a:lnTo>
                                <a:cubicBezTo>
                                  <a:pt x="1091" y="75584"/>
                                  <a:pt x="2142" y="75395"/>
                                  <a:pt x="3152" y="75186"/>
                                </a:cubicBezTo>
                                <a:cubicBezTo>
                                  <a:pt x="4158" y="74977"/>
                                  <a:pt x="5209" y="74748"/>
                                  <a:pt x="6300" y="74494"/>
                                </a:cubicBezTo>
                                <a:cubicBezTo>
                                  <a:pt x="8148" y="72903"/>
                                  <a:pt x="9597" y="71057"/>
                                  <a:pt x="10649" y="68959"/>
                                </a:cubicBezTo>
                                <a:cubicBezTo>
                                  <a:pt x="11699" y="66862"/>
                                  <a:pt x="12535" y="64283"/>
                                  <a:pt x="13167" y="61219"/>
                                </a:cubicBezTo>
                                <a:cubicBezTo>
                                  <a:pt x="13795" y="58159"/>
                                  <a:pt x="14238" y="54549"/>
                                  <a:pt x="14488" y="50397"/>
                                </a:cubicBezTo>
                                <a:cubicBezTo>
                                  <a:pt x="14742" y="46247"/>
                                  <a:pt x="14951" y="41358"/>
                                  <a:pt x="15120" y="35738"/>
                                </a:cubicBezTo>
                                <a:lnTo>
                                  <a:pt x="163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431884" y="272475"/>
                            <a:ext cx="35340" cy="104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40" h="104741">
                                <a:moveTo>
                                  <a:pt x="0" y="0"/>
                                </a:moveTo>
                                <a:lnTo>
                                  <a:pt x="28284" y="0"/>
                                </a:lnTo>
                                <a:cubicBezTo>
                                  <a:pt x="28284" y="12504"/>
                                  <a:pt x="28304" y="24959"/>
                                  <a:pt x="28347" y="37375"/>
                                </a:cubicBezTo>
                                <a:cubicBezTo>
                                  <a:pt x="28388" y="49790"/>
                                  <a:pt x="28412" y="62249"/>
                                  <a:pt x="28412" y="74748"/>
                                </a:cubicBezTo>
                                <a:lnTo>
                                  <a:pt x="35340" y="74748"/>
                                </a:lnTo>
                                <a:lnTo>
                                  <a:pt x="35340" y="104741"/>
                                </a:lnTo>
                                <a:lnTo>
                                  <a:pt x="22869" y="104741"/>
                                </a:lnTo>
                                <a:lnTo>
                                  <a:pt x="22869" y="87581"/>
                                </a:lnTo>
                                <a:lnTo>
                                  <a:pt x="0" y="87581"/>
                                </a:lnTo>
                                <a:lnTo>
                                  <a:pt x="0" y="74748"/>
                                </a:lnTo>
                                <a:lnTo>
                                  <a:pt x="14174" y="74748"/>
                                </a:lnTo>
                                <a:lnTo>
                                  <a:pt x="14174" y="13087"/>
                                </a:lnTo>
                                <a:lnTo>
                                  <a:pt x="0" y="13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476184" y="272473"/>
                            <a:ext cx="32254" cy="8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4" h="87585">
                                <a:moveTo>
                                  <a:pt x="25325" y="0"/>
                                </a:moveTo>
                                <a:lnTo>
                                  <a:pt x="32254" y="0"/>
                                </a:lnTo>
                                <a:lnTo>
                                  <a:pt x="32254" y="19886"/>
                                </a:lnTo>
                                <a:lnTo>
                                  <a:pt x="32004" y="19886"/>
                                </a:lnTo>
                                <a:lnTo>
                                  <a:pt x="27845" y="38255"/>
                                </a:lnTo>
                                <a:lnTo>
                                  <a:pt x="23309" y="55874"/>
                                </a:lnTo>
                                <a:lnTo>
                                  <a:pt x="32254" y="55874"/>
                                </a:lnTo>
                                <a:lnTo>
                                  <a:pt x="32254" y="68708"/>
                                </a:lnTo>
                                <a:lnTo>
                                  <a:pt x="20160" y="68708"/>
                                </a:lnTo>
                                <a:cubicBezTo>
                                  <a:pt x="19988" y="69464"/>
                                  <a:pt x="19654" y="70723"/>
                                  <a:pt x="19150" y="72482"/>
                                </a:cubicBezTo>
                                <a:cubicBezTo>
                                  <a:pt x="18645" y="74245"/>
                                  <a:pt x="18120" y="76133"/>
                                  <a:pt x="17575" y="78148"/>
                                </a:cubicBezTo>
                                <a:cubicBezTo>
                                  <a:pt x="17028" y="80158"/>
                                  <a:pt x="16525" y="82047"/>
                                  <a:pt x="16063" y="83809"/>
                                </a:cubicBezTo>
                                <a:cubicBezTo>
                                  <a:pt x="15600" y="85570"/>
                                  <a:pt x="15246" y="86828"/>
                                  <a:pt x="14991" y="87585"/>
                                </a:cubicBezTo>
                                <a:lnTo>
                                  <a:pt x="0" y="87585"/>
                                </a:lnTo>
                                <a:lnTo>
                                  <a:pt x="25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508438" y="272473"/>
                            <a:ext cx="32382" cy="8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" h="87585">
                                <a:moveTo>
                                  <a:pt x="0" y="0"/>
                                </a:moveTo>
                                <a:lnTo>
                                  <a:pt x="6932" y="0"/>
                                </a:lnTo>
                                <a:lnTo>
                                  <a:pt x="32382" y="87585"/>
                                </a:lnTo>
                                <a:lnTo>
                                  <a:pt x="17138" y="87585"/>
                                </a:lnTo>
                                <a:lnTo>
                                  <a:pt x="12223" y="68708"/>
                                </a:lnTo>
                                <a:lnTo>
                                  <a:pt x="0" y="68708"/>
                                </a:lnTo>
                                <a:lnTo>
                                  <a:pt x="0" y="55874"/>
                                </a:lnTo>
                                <a:lnTo>
                                  <a:pt x="8945" y="55874"/>
                                </a:lnTo>
                                <a:lnTo>
                                  <a:pt x="4537" y="38380"/>
                                </a:lnTo>
                                <a:cubicBezTo>
                                  <a:pt x="4368" y="37629"/>
                                  <a:pt x="4094" y="36370"/>
                                  <a:pt x="3715" y="34605"/>
                                </a:cubicBezTo>
                                <a:cubicBezTo>
                                  <a:pt x="3341" y="32844"/>
                                  <a:pt x="2919" y="31002"/>
                                  <a:pt x="2454" y="29069"/>
                                </a:cubicBezTo>
                                <a:cubicBezTo>
                                  <a:pt x="1997" y="27143"/>
                                  <a:pt x="1553" y="25318"/>
                                  <a:pt x="1134" y="23597"/>
                                </a:cubicBezTo>
                                <a:cubicBezTo>
                                  <a:pt x="712" y="21876"/>
                                  <a:pt x="463" y="20636"/>
                                  <a:pt x="378" y="19886"/>
                                </a:cubicBezTo>
                                <a:lnTo>
                                  <a:pt x="0" y="198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46723" y="67781"/>
                            <a:ext cx="44512" cy="138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12" h="138169">
                                <a:moveTo>
                                  <a:pt x="0" y="0"/>
                                </a:moveTo>
                                <a:lnTo>
                                  <a:pt x="43888" y="0"/>
                                </a:lnTo>
                                <a:lnTo>
                                  <a:pt x="44512" y="89"/>
                                </a:lnTo>
                                <a:lnTo>
                                  <a:pt x="44512" y="26782"/>
                                </a:lnTo>
                                <a:lnTo>
                                  <a:pt x="43888" y="26578"/>
                                </a:lnTo>
                                <a:lnTo>
                                  <a:pt x="28792" y="26578"/>
                                </a:lnTo>
                                <a:lnTo>
                                  <a:pt x="28792" y="60923"/>
                                </a:lnTo>
                                <a:lnTo>
                                  <a:pt x="44129" y="60923"/>
                                </a:lnTo>
                                <a:lnTo>
                                  <a:pt x="44512" y="60789"/>
                                </a:lnTo>
                                <a:lnTo>
                                  <a:pt x="44512" y="87756"/>
                                </a:lnTo>
                                <a:lnTo>
                                  <a:pt x="28792" y="87756"/>
                                </a:lnTo>
                                <a:lnTo>
                                  <a:pt x="28792" y="138169"/>
                                </a:lnTo>
                                <a:lnTo>
                                  <a:pt x="0" y="1381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91235" y="67870"/>
                            <a:ext cx="43939" cy="8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39" h="87667">
                                <a:moveTo>
                                  <a:pt x="0" y="0"/>
                                </a:moveTo>
                                <a:lnTo>
                                  <a:pt x="17393" y="2492"/>
                                </a:lnTo>
                                <a:cubicBezTo>
                                  <a:pt x="22886" y="4204"/>
                                  <a:pt x="27623" y="6853"/>
                                  <a:pt x="31485" y="10432"/>
                                </a:cubicBezTo>
                                <a:cubicBezTo>
                                  <a:pt x="35403" y="14011"/>
                                  <a:pt x="38500" y="18514"/>
                                  <a:pt x="40662" y="24018"/>
                                </a:cubicBezTo>
                                <a:cubicBezTo>
                                  <a:pt x="42831" y="29558"/>
                                  <a:pt x="43939" y="36052"/>
                                  <a:pt x="43939" y="43610"/>
                                </a:cubicBezTo>
                                <a:cubicBezTo>
                                  <a:pt x="43939" y="50192"/>
                                  <a:pt x="42921" y="56221"/>
                                  <a:pt x="40972" y="61602"/>
                                </a:cubicBezTo>
                                <a:cubicBezTo>
                                  <a:pt x="38968" y="67052"/>
                                  <a:pt x="36070" y="71722"/>
                                  <a:pt x="32443" y="75589"/>
                                </a:cubicBezTo>
                                <a:cubicBezTo>
                                  <a:pt x="28711" y="79393"/>
                                  <a:pt x="24147" y="82351"/>
                                  <a:pt x="18880" y="84461"/>
                                </a:cubicBezTo>
                                <a:cubicBezTo>
                                  <a:pt x="13579" y="86611"/>
                                  <a:pt x="7616" y="87667"/>
                                  <a:pt x="1001" y="87667"/>
                                </a:cubicBezTo>
                                <a:lnTo>
                                  <a:pt x="0" y="87667"/>
                                </a:lnTo>
                                <a:lnTo>
                                  <a:pt x="0" y="60699"/>
                                </a:lnTo>
                                <a:lnTo>
                                  <a:pt x="10852" y="56887"/>
                                </a:lnTo>
                                <a:cubicBezTo>
                                  <a:pt x="14096" y="54197"/>
                                  <a:pt x="15720" y="49693"/>
                                  <a:pt x="15720" y="43211"/>
                                </a:cubicBezTo>
                                <a:cubicBezTo>
                                  <a:pt x="15720" y="37241"/>
                                  <a:pt x="14225" y="32968"/>
                                  <a:pt x="11350" y="30403"/>
                                </a:cubicBezTo>
                                <a:lnTo>
                                  <a:pt x="0" y="266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556378" y="66870"/>
                            <a:ext cx="44181" cy="140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81" h="140202">
                                <a:moveTo>
                                  <a:pt x="44181" y="0"/>
                                </a:moveTo>
                                <a:lnTo>
                                  <a:pt x="44181" y="27781"/>
                                </a:lnTo>
                                <a:lnTo>
                                  <a:pt x="37259" y="29223"/>
                                </a:lnTo>
                                <a:cubicBezTo>
                                  <a:pt x="35255" y="30224"/>
                                  <a:pt x="33631" y="31466"/>
                                  <a:pt x="32371" y="32962"/>
                                </a:cubicBezTo>
                                <a:cubicBezTo>
                                  <a:pt x="31118" y="34494"/>
                                  <a:pt x="30203" y="36139"/>
                                  <a:pt x="29556" y="37941"/>
                                </a:cubicBezTo>
                                <a:cubicBezTo>
                                  <a:pt x="28977" y="39718"/>
                                  <a:pt x="28688" y="41411"/>
                                  <a:pt x="28688" y="42988"/>
                                </a:cubicBezTo>
                                <a:lnTo>
                                  <a:pt x="28688" y="94215"/>
                                </a:lnTo>
                                <a:cubicBezTo>
                                  <a:pt x="28688" y="99540"/>
                                  <a:pt x="29900" y="103899"/>
                                  <a:pt x="32371" y="107347"/>
                                </a:cubicBezTo>
                                <a:lnTo>
                                  <a:pt x="44181" y="112301"/>
                                </a:lnTo>
                                <a:lnTo>
                                  <a:pt x="44181" y="140202"/>
                                </a:lnTo>
                                <a:lnTo>
                                  <a:pt x="24228" y="136498"/>
                                </a:lnTo>
                                <a:cubicBezTo>
                                  <a:pt x="18588" y="133988"/>
                                  <a:pt x="14016" y="130583"/>
                                  <a:pt x="10383" y="126293"/>
                                </a:cubicBezTo>
                                <a:cubicBezTo>
                                  <a:pt x="6844" y="121990"/>
                                  <a:pt x="4241" y="117020"/>
                                  <a:pt x="2534" y="111294"/>
                                </a:cubicBezTo>
                                <a:cubicBezTo>
                                  <a:pt x="888" y="105636"/>
                                  <a:pt x="0" y="99696"/>
                                  <a:pt x="0" y="93404"/>
                                </a:cubicBezTo>
                                <a:lnTo>
                                  <a:pt x="0" y="44213"/>
                                </a:lnTo>
                                <a:cubicBezTo>
                                  <a:pt x="0" y="39051"/>
                                  <a:pt x="888" y="33803"/>
                                  <a:pt x="2424" y="28620"/>
                                </a:cubicBezTo>
                                <a:cubicBezTo>
                                  <a:pt x="4008" y="23373"/>
                                  <a:pt x="6637" y="18658"/>
                                  <a:pt x="10252" y="14424"/>
                                </a:cubicBezTo>
                                <a:cubicBezTo>
                                  <a:pt x="13790" y="10175"/>
                                  <a:pt x="18403" y="6674"/>
                                  <a:pt x="24035" y="3961"/>
                                </a:cubicBezTo>
                                <a:lnTo>
                                  <a:pt x="441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600559" y="66784"/>
                            <a:ext cx="44560" cy="140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60" h="140369">
                                <a:moveTo>
                                  <a:pt x="438" y="0"/>
                                </a:moveTo>
                                <a:cubicBezTo>
                                  <a:pt x="7960" y="0"/>
                                  <a:pt x="14510" y="1286"/>
                                  <a:pt x="20099" y="3890"/>
                                </a:cubicBezTo>
                                <a:cubicBezTo>
                                  <a:pt x="25689" y="6470"/>
                                  <a:pt x="30254" y="9849"/>
                                  <a:pt x="33820" y="13988"/>
                                </a:cubicBezTo>
                                <a:cubicBezTo>
                                  <a:pt x="37434" y="18146"/>
                                  <a:pt x="40064" y="22914"/>
                                  <a:pt x="41882" y="28196"/>
                                </a:cubicBezTo>
                                <a:cubicBezTo>
                                  <a:pt x="43650" y="33512"/>
                                  <a:pt x="44560" y="38851"/>
                                  <a:pt x="44560" y="44299"/>
                                </a:cubicBezTo>
                                <a:lnTo>
                                  <a:pt x="44560" y="95713"/>
                                </a:lnTo>
                                <a:cubicBezTo>
                                  <a:pt x="44560" y="102584"/>
                                  <a:pt x="43436" y="108769"/>
                                  <a:pt x="41241" y="114236"/>
                                </a:cubicBezTo>
                                <a:cubicBezTo>
                                  <a:pt x="39080" y="119766"/>
                                  <a:pt x="36078" y="124466"/>
                                  <a:pt x="32093" y="128381"/>
                                </a:cubicBezTo>
                                <a:cubicBezTo>
                                  <a:pt x="28250" y="132295"/>
                                  <a:pt x="23597" y="135251"/>
                                  <a:pt x="18220" y="137299"/>
                                </a:cubicBezTo>
                                <a:cubicBezTo>
                                  <a:pt x="12829" y="139342"/>
                                  <a:pt x="6916" y="140369"/>
                                  <a:pt x="438" y="140369"/>
                                </a:cubicBezTo>
                                <a:lnTo>
                                  <a:pt x="0" y="140288"/>
                                </a:lnTo>
                                <a:lnTo>
                                  <a:pt x="0" y="112387"/>
                                </a:lnTo>
                                <a:lnTo>
                                  <a:pt x="438" y="112571"/>
                                </a:lnTo>
                                <a:cubicBezTo>
                                  <a:pt x="4492" y="112571"/>
                                  <a:pt x="8058" y="111235"/>
                                  <a:pt x="11040" y="108589"/>
                                </a:cubicBezTo>
                                <a:cubicBezTo>
                                  <a:pt x="14048" y="105922"/>
                                  <a:pt x="15493" y="102328"/>
                                  <a:pt x="15493" y="97680"/>
                                </a:cubicBezTo>
                                <a:lnTo>
                                  <a:pt x="15493" y="43074"/>
                                </a:lnTo>
                                <a:cubicBezTo>
                                  <a:pt x="15493" y="41786"/>
                                  <a:pt x="15301" y="40229"/>
                                  <a:pt x="14832" y="38539"/>
                                </a:cubicBezTo>
                                <a:cubicBezTo>
                                  <a:pt x="14365" y="36823"/>
                                  <a:pt x="13483" y="35157"/>
                                  <a:pt x="12361" y="33536"/>
                                </a:cubicBezTo>
                                <a:cubicBezTo>
                                  <a:pt x="11157" y="31944"/>
                                  <a:pt x="9615" y="30642"/>
                                  <a:pt x="7666" y="29464"/>
                                </a:cubicBezTo>
                                <a:cubicBezTo>
                                  <a:pt x="5752" y="28399"/>
                                  <a:pt x="3308" y="27776"/>
                                  <a:pt x="438" y="27776"/>
                                </a:cubicBezTo>
                                <a:lnTo>
                                  <a:pt x="0" y="27867"/>
                                </a:lnTo>
                                <a:lnTo>
                                  <a:pt x="0" y="86"/>
                                </a:lnTo>
                                <a:lnTo>
                                  <a:pt x="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72876" y="66807"/>
                            <a:ext cx="87956" cy="14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956" h="140366">
                                <a:moveTo>
                                  <a:pt x="44446" y="0"/>
                                </a:moveTo>
                                <a:cubicBezTo>
                                  <a:pt x="50780" y="0"/>
                                  <a:pt x="56452" y="921"/>
                                  <a:pt x="61491" y="2857"/>
                                </a:cubicBezTo>
                                <a:cubicBezTo>
                                  <a:pt x="66518" y="4758"/>
                                  <a:pt x="70855" y="7315"/>
                                  <a:pt x="74393" y="10539"/>
                                </a:cubicBezTo>
                                <a:cubicBezTo>
                                  <a:pt x="77959" y="13698"/>
                                  <a:pt x="80863" y="17344"/>
                                  <a:pt x="83198" y="21501"/>
                                </a:cubicBezTo>
                                <a:cubicBezTo>
                                  <a:pt x="85380" y="25706"/>
                                  <a:pt x="87041" y="30040"/>
                                  <a:pt x="87956" y="34512"/>
                                </a:cubicBezTo>
                                <a:lnTo>
                                  <a:pt x="60699" y="42651"/>
                                </a:lnTo>
                                <a:cubicBezTo>
                                  <a:pt x="60418" y="41384"/>
                                  <a:pt x="59998" y="39780"/>
                                  <a:pt x="59442" y="38003"/>
                                </a:cubicBezTo>
                                <a:cubicBezTo>
                                  <a:pt x="58786" y="36201"/>
                                  <a:pt x="57815" y="34579"/>
                                  <a:pt x="56500" y="33112"/>
                                </a:cubicBezTo>
                                <a:cubicBezTo>
                                  <a:pt x="55200" y="31712"/>
                                  <a:pt x="53521" y="30419"/>
                                  <a:pt x="51565" y="29331"/>
                                </a:cubicBezTo>
                                <a:cubicBezTo>
                                  <a:pt x="49568" y="28307"/>
                                  <a:pt x="47173" y="27774"/>
                                  <a:pt x="44446" y="27774"/>
                                </a:cubicBezTo>
                                <a:cubicBezTo>
                                  <a:pt x="41458" y="27774"/>
                                  <a:pt x="39014" y="28261"/>
                                  <a:pt x="37004" y="29263"/>
                                </a:cubicBezTo>
                                <a:cubicBezTo>
                                  <a:pt x="35082" y="30265"/>
                                  <a:pt x="33487" y="31529"/>
                                  <a:pt x="32310" y="33024"/>
                                </a:cubicBezTo>
                                <a:cubicBezTo>
                                  <a:pt x="31076" y="34556"/>
                                  <a:pt x="30222" y="36201"/>
                                  <a:pt x="29713" y="38003"/>
                                </a:cubicBezTo>
                                <a:cubicBezTo>
                                  <a:pt x="29114" y="39780"/>
                                  <a:pt x="28882" y="41473"/>
                                  <a:pt x="28882" y="43050"/>
                                </a:cubicBezTo>
                                <a:lnTo>
                                  <a:pt x="28882" y="94288"/>
                                </a:lnTo>
                                <a:cubicBezTo>
                                  <a:pt x="28882" y="99603"/>
                                  <a:pt x="30051" y="103961"/>
                                  <a:pt x="32357" y="107410"/>
                                </a:cubicBezTo>
                                <a:cubicBezTo>
                                  <a:pt x="34699" y="110878"/>
                                  <a:pt x="38663" y="112547"/>
                                  <a:pt x="44446" y="112547"/>
                                </a:cubicBezTo>
                                <a:cubicBezTo>
                                  <a:pt x="48328" y="112547"/>
                                  <a:pt x="51895" y="111233"/>
                                  <a:pt x="54924" y="108675"/>
                                </a:cubicBezTo>
                                <a:cubicBezTo>
                                  <a:pt x="57994" y="106074"/>
                                  <a:pt x="59765" y="102561"/>
                                  <a:pt x="60321" y="98046"/>
                                </a:cubicBezTo>
                                <a:lnTo>
                                  <a:pt x="87763" y="106006"/>
                                </a:lnTo>
                                <a:cubicBezTo>
                                  <a:pt x="85759" y="116715"/>
                                  <a:pt x="80816" y="125122"/>
                                  <a:pt x="73024" y="131228"/>
                                </a:cubicBezTo>
                                <a:cubicBezTo>
                                  <a:pt x="65223" y="137299"/>
                                  <a:pt x="55668" y="140366"/>
                                  <a:pt x="44446" y="140366"/>
                                </a:cubicBezTo>
                                <a:cubicBezTo>
                                  <a:pt x="36473" y="140366"/>
                                  <a:pt x="29624" y="139099"/>
                                  <a:pt x="24033" y="136542"/>
                                </a:cubicBezTo>
                                <a:cubicBezTo>
                                  <a:pt x="18422" y="134050"/>
                                  <a:pt x="13796" y="130646"/>
                                  <a:pt x="10299" y="126356"/>
                                </a:cubicBezTo>
                                <a:cubicBezTo>
                                  <a:pt x="6802" y="122041"/>
                                  <a:pt x="4221" y="117060"/>
                                  <a:pt x="2561" y="111357"/>
                                </a:cubicBezTo>
                                <a:cubicBezTo>
                                  <a:pt x="888" y="105674"/>
                                  <a:pt x="0" y="99759"/>
                                  <a:pt x="0" y="93486"/>
                                </a:cubicBezTo>
                                <a:lnTo>
                                  <a:pt x="0" y="44275"/>
                                </a:lnTo>
                                <a:cubicBezTo>
                                  <a:pt x="0" y="39113"/>
                                  <a:pt x="833" y="33865"/>
                                  <a:pt x="2450" y="28697"/>
                                </a:cubicBezTo>
                                <a:cubicBezTo>
                                  <a:pt x="4006" y="23436"/>
                                  <a:pt x="6609" y="18720"/>
                                  <a:pt x="10108" y="14475"/>
                                </a:cubicBezTo>
                                <a:cubicBezTo>
                                  <a:pt x="13647" y="10238"/>
                                  <a:pt x="18188" y="6756"/>
                                  <a:pt x="23801" y="4023"/>
                                </a:cubicBezTo>
                                <a:cubicBezTo>
                                  <a:pt x="29459" y="1309"/>
                                  <a:pt x="36302" y="0"/>
                                  <a:pt x="444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785092" y="66807"/>
                            <a:ext cx="87833" cy="14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33" h="140366">
                                <a:moveTo>
                                  <a:pt x="44323" y="0"/>
                                </a:moveTo>
                                <a:cubicBezTo>
                                  <a:pt x="50627" y="0"/>
                                  <a:pt x="56342" y="920"/>
                                  <a:pt x="61423" y="2857"/>
                                </a:cubicBezTo>
                                <a:cubicBezTo>
                                  <a:pt x="66393" y="4758"/>
                                  <a:pt x="70717" y="7314"/>
                                  <a:pt x="74305" y="10539"/>
                                </a:cubicBezTo>
                                <a:cubicBezTo>
                                  <a:pt x="77884" y="13696"/>
                                  <a:pt x="80851" y="17343"/>
                                  <a:pt x="83054" y="21501"/>
                                </a:cubicBezTo>
                                <a:cubicBezTo>
                                  <a:pt x="85331" y="25706"/>
                                  <a:pt x="86895" y="30042"/>
                                  <a:pt x="87833" y="34512"/>
                                </a:cubicBezTo>
                                <a:lnTo>
                                  <a:pt x="60596" y="42649"/>
                                </a:lnTo>
                                <a:cubicBezTo>
                                  <a:pt x="60321" y="41384"/>
                                  <a:pt x="59859" y="39780"/>
                                  <a:pt x="59294" y="38002"/>
                                </a:cubicBezTo>
                                <a:cubicBezTo>
                                  <a:pt x="58738" y="36201"/>
                                  <a:pt x="57760" y="34579"/>
                                  <a:pt x="56433" y="33114"/>
                                </a:cubicBezTo>
                                <a:cubicBezTo>
                                  <a:pt x="55089" y="31711"/>
                                  <a:pt x="53451" y="30419"/>
                                  <a:pt x="51453" y="29331"/>
                                </a:cubicBezTo>
                                <a:cubicBezTo>
                                  <a:pt x="49431" y="28307"/>
                                  <a:pt x="47089" y="27774"/>
                                  <a:pt x="44323" y="27774"/>
                                </a:cubicBezTo>
                                <a:cubicBezTo>
                                  <a:pt x="41417" y="27774"/>
                                  <a:pt x="38938" y="28261"/>
                                  <a:pt x="36941" y="29263"/>
                                </a:cubicBezTo>
                                <a:cubicBezTo>
                                  <a:pt x="34979" y="30265"/>
                                  <a:pt x="33377" y="31529"/>
                                  <a:pt x="32165" y="33022"/>
                                </a:cubicBezTo>
                                <a:cubicBezTo>
                                  <a:pt x="31028" y="34556"/>
                                  <a:pt x="30168" y="36201"/>
                                  <a:pt x="29603" y="38002"/>
                                </a:cubicBezTo>
                                <a:cubicBezTo>
                                  <a:pt x="29066" y="39780"/>
                                  <a:pt x="28791" y="41473"/>
                                  <a:pt x="28791" y="43050"/>
                                </a:cubicBezTo>
                                <a:lnTo>
                                  <a:pt x="28791" y="94288"/>
                                </a:lnTo>
                                <a:cubicBezTo>
                                  <a:pt x="28791" y="99602"/>
                                  <a:pt x="29947" y="103959"/>
                                  <a:pt x="32280" y="107410"/>
                                </a:cubicBezTo>
                                <a:cubicBezTo>
                                  <a:pt x="34587" y="110877"/>
                                  <a:pt x="38594" y="112546"/>
                                  <a:pt x="44323" y="112546"/>
                                </a:cubicBezTo>
                                <a:cubicBezTo>
                                  <a:pt x="48301" y="112546"/>
                                  <a:pt x="51799" y="111233"/>
                                  <a:pt x="54828" y="108676"/>
                                </a:cubicBezTo>
                                <a:cubicBezTo>
                                  <a:pt x="57858" y="106076"/>
                                  <a:pt x="59716" y="102560"/>
                                  <a:pt x="60232" y="98045"/>
                                </a:cubicBezTo>
                                <a:lnTo>
                                  <a:pt x="87618" y="106005"/>
                                </a:lnTo>
                                <a:cubicBezTo>
                                  <a:pt x="85616" y="116715"/>
                                  <a:pt x="80726" y="125122"/>
                                  <a:pt x="72920" y="131228"/>
                                </a:cubicBezTo>
                                <a:cubicBezTo>
                                  <a:pt x="65093" y="137300"/>
                                  <a:pt x="55571" y="140366"/>
                                  <a:pt x="44323" y="140366"/>
                                </a:cubicBezTo>
                                <a:cubicBezTo>
                                  <a:pt x="36337" y="140366"/>
                                  <a:pt x="29534" y="139101"/>
                                  <a:pt x="23944" y="136543"/>
                                </a:cubicBezTo>
                                <a:cubicBezTo>
                                  <a:pt x="18333" y="134049"/>
                                  <a:pt x="13714" y="130647"/>
                                  <a:pt x="10203" y="126356"/>
                                </a:cubicBezTo>
                                <a:cubicBezTo>
                                  <a:pt x="6651" y="122041"/>
                                  <a:pt x="4090" y="117060"/>
                                  <a:pt x="2464" y="111357"/>
                                </a:cubicBezTo>
                                <a:cubicBezTo>
                                  <a:pt x="784" y="105674"/>
                                  <a:pt x="0" y="99759"/>
                                  <a:pt x="0" y="93485"/>
                                </a:cubicBezTo>
                                <a:lnTo>
                                  <a:pt x="0" y="44274"/>
                                </a:lnTo>
                                <a:cubicBezTo>
                                  <a:pt x="0" y="39112"/>
                                  <a:pt x="784" y="33865"/>
                                  <a:pt x="2355" y="28696"/>
                                </a:cubicBezTo>
                                <a:cubicBezTo>
                                  <a:pt x="3958" y="23437"/>
                                  <a:pt x="6520" y="18719"/>
                                  <a:pt x="10016" y="14475"/>
                                </a:cubicBezTo>
                                <a:cubicBezTo>
                                  <a:pt x="13513" y="10238"/>
                                  <a:pt x="18079" y="6758"/>
                                  <a:pt x="23753" y="4023"/>
                                </a:cubicBezTo>
                                <a:cubicBezTo>
                                  <a:pt x="29369" y="1309"/>
                                  <a:pt x="36212" y="0"/>
                                  <a:pt x="44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900385" y="67782"/>
                            <a:ext cx="80485" cy="13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85" h="138168">
                                <a:moveTo>
                                  <a:pt x="0" y="0"/>
                                </a:moveTo>
                                <a:lnTo>
                                  <a:pt x="80485" y="0"/>
                                </a:lnTo>
                                <a:lnTo>
                                  <a:pt x="80485" y="26610"/>
                                </a:lnTo>
                                <a:lnTo>
                                  <a:pt x="28805" y="26610"/>
                                </a:lnTo>
                                <a:lnTo>
                                  <a:pt x="28805" y="55175"/>
                                </a:lnTo>
                                <a:lnTo>
                                  <a:pt x="73312" y="55175"/>
                                </a:lnTo>
                                <a:lnTo>
                                  <a:pt x="73312" y="81616"/>
                                </a:lnTo>
                                <a:lnTo>
                                  <a:pt x="28805" y="81616"/>
                                </a:lnTo>
                                <a:lnTo>
                                  <a:pt x="28805" y="110994"/>
                                </a:lnTo>
                                <a:lnTo>
                                  <a:pt x="80485" y="110994"/>
                                </a:lnTo>
                                <a:lnTo>
                                  <a:pt x="80485" y="138168"/>
                                </a:lnTo>
                                <a:lnTo>
                                  <a:pt x="0" y="1381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996760" y="67781"/>
                            <a:ext cx="87853" cy="138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53" h="138169">
                                <a:moveTo>
                                  <a:pt x="0" y="0"/>
                                </a:moveTo>
                                <a:lnTo>
                                  <a:pt x="87853" y="0"/>
                                </a:lnTo>
                                <a:lnTo>
                                  <a:pt x="87853" y="26196"/>
                                </a:lnTo>
                                <a:lnTo>
                                  <a:pt x="58269" y="26196"/>
                                </a:lnTo>
                                <a:lnTo>
                                  <a:pt x="58269" y="138169"/>
                                </a:lnTo>
                                <a:lnTo>
                                  <a:pt x="29624" y="138169"/>
                                </a:lnTo>
                                <a:lnTo>
                                  <a:pt x="29624" y="26196"/>
                                </a:lnTo>
                                <a:lnTo>
                                  <a:pt x="0" y="261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108088" y="67781"/>
                            <a:ext cx="94627" cy="138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" h="138169">
                                <a:moveTo>
                                  <a:pt x="0" y="0"/>
                                </a:moveTo>
                                <a:lnTo>
                                  <a:pt x="28646" y="0"/>
                                </a:lnTo>
                                <a:lnTo>
                                  <a:pt x="28646" y="80216"/>
                                </a:lnTo>
                                <a:lnTo>
                                  <a:pt x="29053" y="80216"/>
                                </a:lnTo>
                                <a:lnTo>
                                  <a:pt x="68598" y="0"/>
                                </a:lnTo>
                                <a:lnTo>
                                  <a:pt x="94627" y="0"/>
                                </a:lnTo>
                                <a:lnTo>
                                  <a:pt x="94627" y="138169"/>
                                </a:lnTo>
                                <a:lnTo>
                                  <a:pt x="65801" y="138169"/>
                                </a:lnTo>
                                <a:lnTo>
                                  <a:pt x="65801" y="62959"/>
                                </a:lnTo>
                                <a:lnTo>
                                  <a:pt x="65615" y="62959"/>
                                </a:lnTo>
                                <a:lnTo>
                                  <a:pt x="27036" y="138169"/>
                                </a:lnTo>
                                <a:lnTo>
                                  <a:pt x="0" y="1381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17060" y="113479"/>
                            <a:ext cx="142422" cy="26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22" h="263736">
                                <a:moveTo>
                                  <a:pt x="110078" y="0"/>
                                </a:moveTo>
                                <a:cubicBezTo>
                                  <a:pt x="111682" y="422"/>
                                  <a:pt x="113351" y="670"/>
                                  <a:pt x="115093" y="745"/>
                                </a:cubicBezTo>
                                <a:lnTo>
                                  <a:pt x="142422" y="250095"/>
                                </a:lnTo>
                                <a:cubicBezTo>
                                  <a:pt x="120616" y="258892"/>
                                  <a:pt x="96879" y="263736"/>
                                  <a:pt x="71974" y="263736"/>
                                </a:cubicBezTo>
                                <a:cubicBezTo>
                                  <a:pt x="46422" y="263736"/>
                                  <a:pt x="22167" y="258670"/>
                                  <a:pt x="0" y="249598"/>
                                </a:cubicBezTo>
                                <a:lnTo>
                                  <a:pt x="1100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7810" y="106062"/>
                            <a:ext cx="210759" cy="247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59" h="247351">
                                <a:moveTo>
                                  <a:pt x="206962" y="0"/>
                                </a:moveTo>
                                <a:cubicBezTo>
                                  <a:pt x="208085" y="1293"/>
                                  <a:pt x="209415" y="2460"/>
                                  <a:pt x="210759" y="3442"/>
                                </a:cubicBezTo>
                                <a:lnTo>
                                  <a:pt x="89307" y="247351"/>
                                </a:lnTo>
                                <a:cubicBezTo>
                                  <a:pt x="46673" y="223583"/>
                                  <a:pt x="14182" y="183839"/>
                                  <a:pt x="0" y="136182"/>
                                </a:cubicBezTo>
                                <a:lnTo>
                                  <a:pt x="2069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1581" y="110028"/>
                            <a:ext cx="128681" cy="243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81" h="243708">
                                <a:moveTo>
                                  <a:pt x="6111" y="0"/>
                                </a:moveTo>
                                <a:lnTo>
                                  <a:pt x="128681" y="131716"/>
                                </a:lnTo>
                                <a:cubicBezTo>
                                  <a:pt x="114573" y="179849"/>
                                  <a:pt x="81791" y="219855"/>
                                  <a:pt x="38750" y="243708"/>
                                </a:cubicBezTo>
                                <a:lnTo>
                                  <a:pt x="0" y="2882"/>
                                </a:lnTo>
                                <a:cubicBezTo>
                                  <a:pt x="2155" y="2209"/>
                                  <a:pt x="4270" y="1240"/>
                                  <a:pt x="61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8190" y="0"/>
                            <a:ext cx="169270" cy="81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70" h="81725">
                                <a:moveTo>
                                  <a:pt x="129713" y="0"/>
                                </a:moveTo>
                                <a:lnTo>
                                  <a:pt x="169270" y="69051"/>
                                </a:lnTo>
                                <a:cubicBezTo>
                                  <a:pt x="165252" y="72307"/>
                                  <a:pt x="162291" y="76679"/>
                                  <a:pt x="160822" y="81725"/>
                                </a:cubicBezTo>
                                <a:lnTo>
                                  <a:pt x="0" y="62491"/>
                                </a:lnTo>
                                <a:cubicBezTo>
                                  <a:pt x="32331" y="26461"/>
                                  <a:pt x="78259" y="2957"/>
                                  <a:pt x="1297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54645" y="79685"/>
                            <a:ext cx="123355" cy="138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55" h="138056">
                                <a:moveTo>
                                  <a:pt x="88796" y="0"/>
                                </a:moveTo>
                                <a:cubicBezTo>
                                  <a:pt x="110516" y="30712"/>
                                  <a:pt x="123355" y="68211"/>
                                  <a:pt x="123355" y="108721"/>
                                </a:cubicBezTo>
                                <a:cubicBezTo>
                                  <a:pt x="123355" y="118749"/>
                                  <a:pt x="122543" y="128537"/>
                                  <a:pt x="121088" y="138056"/>
                                </a:cubicBezTo>
                                <a:lnTo>
                                  <a:pt x="0" y="23431"/>
                                </a:lnTo>
                                <a:cubicBezTo>
                                  <a:pt x="2575" y="19657"/>
                                  <a:pt x="4127" y="15085"/>
                                  <a:pt x="4339" y="10150"/>
                                </a:cubicBezTo>
                                <a:lnTo>
                                  <a:pt x="88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82396"/>
                            <a:ext cx="209649" cy="13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49" h="137135">
                                <a:moveTo>
                                  <a:pt x="32604" y="0"/>
                                </a:moveTo>
                                <a:lnTo>
                                  <a:pt x="208240" y="9182"/>
                                </a:lnTo>
                                <a:cubicBezTo>
                                  <a:pt x="208457" y="11392"/>
                                  <a:pt x="208890" y="13591"/>
                                  <a:pt x="209649" y="15577"/>
                                </a:cubicBezTo>
                                <a:lnTo>
                                  <a:pt x="2596" y="137135"/>
                                </a:lnTo>
                                <a:cubicBezTo>
                                  <a:pt x="880" y="127047"/>
                                  <a:pt x="0" y="116610"/>
                                  <a:pt x="0" y="106025"/>
                                </a:cubicBezTo>
                                <a:cubicBezTo>
                                  <a:pt x="0" y="66691"/>
                                  <a:pt x="12015" y="30214"/>
                                  <a:pt x="326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01002" y="47"/>
                            <a:ext cx="128231" cy="78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231" h="78968">
                                <a:moveTo>
                                  <a:pt x="0" y="0"/>
                                </a:moveTo>
                                <a:cubicBezTo>
                                  <a:pt x="50805" y="3181"/>
                                  <a:pt x="96186" y="26362"/>
                                  <a:pt x="128231" y="61822"/>
                                </a:cubicBezTo>
                                <a:lnTo>
                                  <a:pt x="56106" y="78968"/>
                                </a:lnTo>
                                <a:cubicBezTo>
                                  <a:pt x="52287" y="69898"/>
                                  <a:pt x="43466" y="63487"/>
                                  <a:pt x="33054" y="63214"/>
                                </a:cubicBezTo>
                                <a:cubicBezTo>
                                  <a:pt x="30813" y="63188"/>
                                  <a:pt x="28685" y="63537"/>
                                  <a:pt x="26661" y="6398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A5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80B31C" id="Group 327" o:spid="_x0000_s1026" style="position:absolute;margin-left:9.2pt;margin-top:12.8pt;width:121.3pt;height:29.7pt;z-index:251672576;mso-position-horizontal-relative:margin" coordsize="15408,3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">
                <v:shape id="Shape 19" o:spid="_x0000_s1027" style="position:absolute;left:4467;top:2724;width:695;height:876;visibility:visible;mso-wrap-style:square;v-text-anchor:top" coordsize="69553,8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" path="m,l13735,,26081,28689r8567,21145l35151,49834,43593,28565,55692,,69553,r,87584l55188,87584r,-51217l54686,36367,48257,52724,39943,71854r-10206,l21168,52098,14867,36239r-505,128l14362,87584,,87584,,xe" fillcolor="#1a5285" stroked="f" strokeweight="0">
                  <v:stroke miterlimit="83231f" joinstyle="miter"/>
                  <v:path arrowok="t" textboxrect="0,0,69553,87584"/>
                </v:shape>
                <v:shape id="Shape 20" o:spid="_x0000_s1028" style="position:absolute;left:5284;top:2718;width:526;height:890;visibility:visible;mso-wrap-style:square;v-text-anchor:top" coordsize="52664,88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" path="m26457,v5209,,9492,816,12853,2454c42668,4090,45337,6228,47310,8869v1974,2645,3362,5645,4159,9000c52266,21225,52664,24582,52664,27935r,32844c52664,64723,52142,68395,51091,71791v-1051,3398,-2665,6379,-4852,8934c44055,83282,41263,85297,37863,86764v-3403,1467,-7416,2204,-12034,2204c19026,88968,13353,87210,8821,83697,4283,80184,1340,75270,,68957l13861,64679v584,3273,1953,5874,4094,7804c20098,74413,22721,75379,25829,75379v2351,,4323,-420,5922,-1256c33345,73292,34605,72181,35531,70806v922,-1375,1596,-2963,2018,-4756c37967,64253,38176,62437,38176,60598r,-10642l15875,49956r,-13087l38176,36869r,-9561c38176,25629,38028,23971,37737,22334v-298,-1637,-886,-3099,-1768,-4402c35089,16633,33872,15584,32320,14784v-1560,-797,-3551,-1194,-5987,-1194c24484,13590,22845,13904,21417,14535v-1429,626,-2665,1446,-3716,2451c16650,17995,15789,19150,15120,20450v-675,1301,-1135,2620,-1388,3964l124,20007c797,17155,1844,14514,3276,12082,4702,9648,6529,7531,8756,5726,10982,3925,13563,2517,16507,1511,19445,502,22762,,26457,xe" fillcolor="#1a5285" stroked="f" strokeweight="0">
                  <v:stroke miterlimit="83231f" joinstyle="miter"/>
                  <v:path arrowok="t" textboxrect="0,0,52664,88968"/>
                </v:shape>
                <v:shape id="Shape 21" o:spid="_x0000_s1029" style="position:absolute;left:5947;top:2718;width:530;height:890;visibility:visible;mso-wrap-style:square;v-text-anchor:top" coordsize="52918,88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" path="m26965,v7056,,12790,1845,17197,5536c48572,9226,51490,13842,52918,19379l39186,23910v-253,-1258,-671,-2476,-1260,-3651c37339,19087,36542,18016,35532,17051v-1007,-964,-2227,-1741,-3656,-2328c30447,14136,28812,13842,26965,13842v-2186,,-4055,380,-5608,1131c19804,15728,18522,16718,17512,17932v-1006,1218,-1763,2582,-2266,4088c14743,23532,14489,25039,14489,26551r,34855c14489,63255,14743,65018,15246,66694v503,1680,1281,3143,2331,4403c18627,72354,19928,73344,21481,74056v1556,711,3382,1068,5484,1068c30074,75124,32718,74243,34903,72483v2182,-1760,3569,-4194,4156,-7300l52795,69588v-1430,6123,-4454,10883,-9071,14282c39104,87267,33514,88968,26965,88968v-4537,,-8487,-715,-11844,-2138c11760,85403,8945,83431,6679,80915,4408,78398,2731,75439,1638,72042,543,68643,,64978,,61032l,27056c,23617,543,20259,1638,16986,2731,13714,4388,10823,6614,8308,8841,5789,11634,3775,14997,2264,18353,757,22344,,26965,xe" fillcolor="#1a5285" stroked="f" strokeweight="0">
                  <v:stroke miterlimit="83231f" joinstyle="miter"/>
                  <v:path arrowok="t" textboxrect="0,0,52918,88968"/>
                </v:shape>
                <v:shape id="Shape 22" o:spid="_x0000_s1030" style="position:absolute;left:6886;top:2718;width:529;height:890;visibility:visible;mso-wrap-style:square;v-text-anchor:top" coordsize="52919,88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" path="m26964,v7059,,12791,1845,17198,5536c48571,9226,51490,13842,52919,19379l39186,23910v-254,-1258,-671,-2476,-1260,-3651c37338,19087,36542,18016,35531,17051v-1006,-964,-2227,-1741,-3655,-2328c30448,14136,28812,13842,26964,13842v-2185,,-4054,380,-5607,1131c19804,15728,18522,16718,17512,17932v-1006,1218,-1763,2582,-2265,4088c14743,23532,14489,25039,14489,26551r,34855c14489,63255,14743,65018,15247,66694v502,1680,1280,3143,2331,4403c18627,72354,19928,73344,21481,74056v1556,711,3382,1068,5483,1068c30074,75124,32718,74243,34903,72483v2182,-1760,3569,-4194,4156,-7300l52795,69588v-1429,6123,-4455,10883,-9071,14282c39104,87267,33515,88968,26964,88968v-4536,,-8485,-715,-11843,-2138c11761,85403,8945,83431,6679,80915,4408,78398,2731,75439,1638,72042,543,68643,,64978,,61032l,27056c,23617,543,20259,1638,16986,2731,13714,4388,10823,6614,8308,8841,5789,11634,3775,14997,2264,18353,757,22344,,26964,xe" fillcolor="#1a5285" stroked="f" strokeweight="0">
                  <v:stroke miterlimit="83231f" joinstyle="miter"/>
                  <v:path arrowok="t" textboxrect="0,0,52919,88968"/>
                </v:shape>
                <v:shape id="Shape 23" o:spid="_x0000_s1031" style="position:absolute;left:7540;top:2724;width:487;height:876;visibility:visible;mso-wrap-style:square;v-text-anchor:top" coordsize="48759,8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" path="m,l48759,r,13340l14362,13340r,23409l43972,36749r,13086l14362,49835r,24160l48759,73995r,13590l,87585,,xe" fillcolor="#1a5285" stroked="f" strokeweight="0">
                  <v:stroke miterlimit="83231f" joinstyle="miter"/>
                  <v:path arrowok="t" textboxrect="0,0,48759,87585"/>
                </v:shape>
                <v:shape id="Shape 24" o:spid="_x0000_s1032" style="position:absolute;left:8151;top:2724;width:267;height:876;visibility:visible;mso-wrap-style:square;v-text-anchor:top" coordsize="26647,8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" path="m,l26647,r,13398l25703,13085r-11341,l14362,35991r11466,l26647,35699r,12750l14362,48449r,25546l26647,73995r,13589l,87584,,xe" fillcolor="#1a5285" stroked="f" strokeweight="0">
                  <v:stroke miterlimit="83231f" joinstyle="miter"/>
                  <v:path arrowok="t" textboxrect="0,0,26647,87584"/>
                </v:shape>
                <v:shape id="Shape 25" o:spid="_x0000_s1033" style="position:absolute;left:8418;top:2724;width:264;height:876;visibility:visible;mso-wrap-style:square;v-text-anchor:top" coordsize="26395,8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" path="m,l187,c8504,,14741,2138,18900,6419v4159,4279,6235,10110,6235,17490c25135,27601,24357,31002,22804,34101v-1554,3105,-4343,5583,-8378,7428l14426,42156v2098,676,3905,1659,5419,2960c21356,46417,22595,47946,23561,49707v968,1759,1678,3669,2142,5724c26167,57489,26395,59565,26395,61662v,8388,-2247,14806,-6739,19253c15159,85361,9132,87584,1577,87584l,87584,,73995r441,c2707,73995,4601,73658,6110,72982v1513,-671,2729,-1621,3654,-2842c10687,68917,11339,67502,11717,65902v378,-1602,567,-3290,567,-5058c12284,57133,11359,54142,9512,51866,7664,49586,4601,48449,318,48449r-318,l,35699,8191,32784v1888,-2139,2833,-4930,2833,-8371c11024,20890,10079,18121,8191,16111l,13398,,xe" fillcolor="#1a5285" stroked="f" strokeweight="0">
                  <v:stroke miterlimit="83231f" joinstyle="miter"/>
                  <v:path arrowok="t" textboxrect="0,0,26395,87584"/>
                </v:shape>
                <v:shape id="Shape 26" o:spid="_x0000_s1034" style="position:absolute;left:8819;top:2724;width:487;height:876;visibility:visible;mso-wrap-style:square;v-text-anchor:top" coordsize="48761,8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" path="m,l48761,r,13340l14364,13340r,23409l43973,36749r,13086l14364,49835r,24160l48761,73995r,13590l,87585,,xe" fillcolor="#1a5285" stroked="f" strokeweight="0">
                  <v:stroke miterlimit="83231f" joinstyle="miter"/>
                  <v:path arrowok="t" textboxrect="0,0,48761,87585"/>
                </v:shape>
                <v:shape id="Shape 27" o:spid="_x0000_s1035" style="position:absolute;left:9430;top:2724;width:267;height:876;visibility:visible;mso-wrap-style:square;v-text-anchor:top" coordsize="26713,8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" path="m,l26458,r255,37l26713,13477r-380,-137l14366,13340r,27055l26458,40395r255,-99l26713,53986r-12347,l14366,87585,,87585,,xe" fillcolor="#1a5285" stroked="f" strokeweight="0">
                  <v:stroke miterlimit="83231f" joinstyle="miter"/>
                  <v:path arrowok="t" textboxrect="0,0,26713,87585"/>
                </v:shape>
                <v:shape id="Shape 28" o:spid="_x0000_s1036" style="position:absolute;left:9697;top:2725;width:266;height:539;visibility:visible;mso-wrap-style:square;v-text-anchor:top" coordsize="26585,53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" path="m,l10837,1599v3272,1093,6086,2751,8441,4975c21629,8797,23432,11607,24693,15004v1260,3399,1892,7402,1892,12019c26585,30792,26038,34318,24946,37592v-1091,3270,-2708,6122,-4851,8556c17954,48580,15244,50490,11967,51872,8696,53258,4870,53948,503,53948r-503,l,40258,9258,36663v2057,-2464,3089,-5782,3089,-9958c12347,22367,11295,19046,9197,16749l,13440,,xe" fillcolor="#1a5285" stroked="f" strokeweight="0">
                  <v:stroke miterlimit="83231f" joinstyle="miter"/>
                  <v:path arrowok="t" textboxrect="0,0,26585,53948"/>
                </v:shape>
                <v:shape id="Shape 29" o:spid="_x0000_s1037" style="position:absolute;left:10071;top:2718;width:267;height:889;visibility:visible;mso-wrap-style:square;v-text-anchor:top" coordsize="26713,8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" path="m26713,r,13847l20855,15115v-1639,884,-2945,1978,-3905,3281c15982,19699,15285,21106,14866,22621v-417,1512,-627,2939,-627,4288l14364,60447v,4206,965,7732,2899,10590l26713,75163r,13707l14619,86589c11171,85038,8379,82939,6236,80297,4095,77657,2520,74593,1514,71109,504,67628,,63958,,60097l,27004c,23900,482,20756,1450,17567,2415,14380,3969,11485,6111,8883,8252,6286,11027,4147,14428,2466l26713,xe" fillcolor="#1a5285" stroked="f" strokeweight="0">
                  <v:stroke miterlimit="83231f" joinstyle="miter"/>
                  <v:path arrowok="t" textboxrect="0,0,26713,88870"/>
                </v:shape>
                <v:shape id="Shape 30" o:spid="_x0000_s1038" style="position:absolute;left:10338;top:2718;width:271;height:890;visibility:visible;mso-wrap-style:square;v-text-anchor:top" coordsize="27088,88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" path="m252,c4869,,8862,796,12221,2393v3360,1592,6154,3670,8380,6228c22823,11181,24461,14072,25512,17301v1052,3232,1576,6481,1576,9753l27088,61660v,4197,-649,7973,-1953,11326c23835,76343,21986,79214,19591,81606v-2390,2392,-5229,4214,-8502,5472c7811,88337,4198,88968,252,88968l,88920,,75213r376,165c3653,75378,6488,74265,8882,72037v2397,-2227,3591,-5275,3591,-9143l12473,26829v,-1093,-187,-2371,-566,-3843c11527,21515,10876,20103,9955,18759,9027,17414,7788,16259,6238,15295,4679,14325,2687,13843,252,13843l,13898,,51,252,xe" fillcolor="#1a5285" stroked="f" strokeweight="0">
                  <v:stroke miterlimit="83231f" joinstyle="miter"/>
                  <v:path arrowok="t" textboxrect="0,0,27088,88968"/>
                </v:shape>
                <v:shape id="Shape 389" o:spid="_x0000_s1039" style="position:absolute;left:10748;top:3207;width:376;height:125;visibility:visible;mso-wrap-style:square;v-text-anchor:top" coordsize="37544,1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" path="m,l37544,r,12454l,12454,,e" fillcolor="#1a5285" stroked="f" strokeweight="0">
                  <v:stroke miterlimit="83231f" joinstyle="miter"/>
                  <v:path arrowok="t" textboxrect="0,0,37544,12454"/>
                </v:shape>
                <v:shape id="Shape 32" o:spid="_x0000_s1040" style="position:absolute;left:11213;top:2717;width:539;height:891;visibility:visible;mso-wrap-style:square;v-text-anchor:top" coordsize="53925,8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" path="m27844,v8148,,14408,1971,18776,5914c50988,9859,53169,15646,53169,23279v,1427,-145,3063,-439,4905c52437,30034,51928,31856,51217,33660v-713,1806,-1724,3483,-3024,5034c46889,40248,45235,41444,43218,42281r,503c45314,43624,47058,44777,48447,46245v1385,1467,2496,3124,3338,4969c52622,53059,53188,54969,53488,56941v293,1972,437,3878,437,5724c53925,67028,53274,70847,51972,74115v-1303,3273,-3147,6023,-5541,8242c44035,84581,41181,86262,37863,87391v-3320,1134,-6992,1702,-11025,1702c19611,89093,13629,87315,8882,83758,4136,80203,1178,75185,,68704v755,-249,1740,-563,2959,-939c4175,67385,5460,66967,6806,66505v1338,-463,2624,-901,3839,-1323c11861,64764,12851,64426,13608,64178v672,3606,2223,6395,4663,8366c20706,74518,23604,75503,26961,75503v3781,,6745,-1210,8884,-3635c37988,69449,39059,66191,39059,62098v,-1832,-189,-3546,-568,-5134c38114,55380,37462,53982,36538,52772v-925,-1212,-2141,-2171,-3655,-2885c31374,49181,29482,48821,27216,48821r-6806,l20410,36615r6929,c30871,36615,33641,35562,35657,33455v2018,-2111,3024,-5145,3024,-9110c38681,21141,37714,18548,35783,16564,33850,14584,31121,13590,27594,13590v-3447,,-6280,1005,-8507,3019c16861,18623,15328,21225,14489,24411l1261,19629c2686,13609,5690,8830,10267,5299,14845,1765,20706,,27844,xe" fillcolor="#1a5285" stroked="f" strokeweight="0">
                  <v:stroke miterlimit="83231f" joinstyle="miter"/>
                  <v:path arrowok="t" textboxrect="0,0,53925,89093"/>
                </v:shape>
                <v:shape id="Shape 33" o:spid="_x0000_s1041" style="position:absolute;left:11824;top:2724;width:323;height:876;visibility:visible;mso-wrap-style:square;v-text-anchor:top" coordsize="32254,8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" path="m25325,r6929,l32254,19886r-250,l27845,38255,23309,55874r8945,l32254,68708r-12094,c19988,69464,19653,70723,19150,72482v-504,1763,-1030,3651,-1576,5666c17028,80158,16523,82047,16063,83809v-463,1761,-817,3019,-1071,3776l,87585,25325,xe" fillcolor="#1a5285" stroked="f" strokeweight="0">
                  <v:stroke miterlimit="83231f" joinstyle="miter"/>
                  <v:path arrowok="t" textboxrect="0,0,32254,87585"/>
                </v:shape>
                <v:shape id="Shape 34" o:spid="_x0000_s1042" style="position:absolute;left:12147;top:2724;width:324;height:876;visibility:visible;mso-wrap-style:square;v-text-anchor:top" coordsize="32382,8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" path="m,l6932,,32382,87585r-15244,l12223,68708,,68708,,55874r8945,l4537,38380v-169,-751,-445,-2010,-822,-3775c3341,32844,2919,31002,2454,29069,1997,27143,1553,25318,1134,23597,712,21876,463,20636,378,19886r-378,l,xe" fillcolor="#1a5285" stroked="f" strokeweight="0">
                  <v:stroke miterlimit="83231f" joinstyle="miter"/>
                  <v:path arrowok="t" textboxrect="0,0,32382,87585"/>
                </v:shape>
                <v:shape id="Shape 35" o:spid="_x0000_s1043" style="position:absolute;left:12585;top:2724;width:525;height:876;visibility:visible;mso-wrap-style:square;v-text-anchor:top" coordsize="52540,8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" path="m,l52540,r,87585l38176,87585r,-74369l14364,13216r,74369l,87585,,xe" fillcolor="#1a5285" stroked="f" strokeweight="0">
                  <v:stroke miterlimit="83231f" joinstyle="miter"/>
                  <v:path arrowok="t" textboxrect="0,0,52540,87585"/>
                </v:shape>
                <v:shape id="Shape 36" o:spid="_x0000_s1044" style="position:absolute;left:13224;top:2724;width:323;height:876;visibility:visible;mso-wrap-style:square;v-text-anchor:top" coordsize="32254,8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" path="m25325,r6929,l32254,19886r-249,l27845,38255,23309,55874r8945,l32254,68708r-12092,c19988,69464,19654,70723,19152,72482v-506,1763,-1032,3651,-1575,5666c17028,80158,16526,82047,16063,83809v-463,1761,-817,3019,-1071,3776l,87585,25325,xe" fillcolor="#1a5285" stroked="f" strokeweight="0">
                  <v:stroke miterlimit="83231f" joinstyle="miter"/>
                  <v:path arrowok="t" textboxrect="0,0,32254,87585"/>
                </v:shape>
                <v:shape id="Shape 37" o:spid="_x0000_s1045" style="position:absolute;left:13547;top:2724;width:323;height:876;visibility:visible;mso-wrap-style:square;v-text-anchor:top" coordsize="32383,8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" path="m,l6933,,32383,87585r-15246,l12222,68708,,68708,,55874r8946,l4536,38380v-169,-751,-441,-2010,-820,-3775c3342,32844,2919,31002,2455,29069,1997,27143,1554,25318,1135,23597,713,21876,463,20636,378,19886r-378,l,xe" fillcolor="#1a5285" stroked="f" strokeweight="0">
                  <v:stroke miterlimit="83231f" joinstyle="miter"/>
                  <v:path arrowok="t" textboxrect="0,0,32383,87585"/>
                </v:shape>
                <v:shape id="Shape 38" o:spid="_x0000_s1046" style="position:absolute;left:13954;top:2724;width:364;height:1048;visibility:visible;mso-wrap-style:square;v-text-anchor:top" coordsize="36475,104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" path="m16380,l36475,r,13087l28980,13087,27970,39388v-169,3776,-335,7422,-504,10947c27297,53858,27027,57130,26649,60149v-379,3019,-906,5770,-1574,8242c24399,70867,23477,72981,22301,74748r14174,l36475,87581r-24000,l12475,104741,,104741,,75753v1091,-169,2142,-358,3152,-567c4158,74977,5209,74748,6300,74494v1848,-1591,3297,-3437,4349,-5535c11699,66862,12535,64283,13167,61219v628,-3060,1071,-6670,1321,-10822c14742,46247,14951,41358,15120,35738l16380,xe" fillcolor="#1a5285" stroked="f" strokeweight="0">
                  <v:stroke miterlimit="83231f" joinstyle="miter"/>
                  <v:path arrowok="t" textboxrect="0,0,36475,104741"/>
                </v:shape>
                <v:shape id="Shape 39" o:spid="_x0000_s1047" style="position:absolute;left:14318;top:2724;width:354;height:1048;visibility:visible;mso-wrap-style:square;v-text-anchor:top" coordsize="35340,104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" path="m,l28284,v,12504,20,24959,63,37375c28388,49790,28412,62249,28412,74748r6928,l35340,104741r-12471,l22869,87581,,87581,,74748r14174,l14174,13087,,13087,,xe" fillcolor="#1a5285" stroked="f" strokeweight="0">
                  <v:stroke miterlimit="83231f" joinstyle="miter"/>
                  <v:path arrowok="t" textboxrect="0,0,35340,104741"/>
                </v:shape>
                <v:shape id="Shape 40" o:spid="_x0000_s1048" style="position:absolute;left:14761;top:2724;width:323;height:876;visibility:visible;mso-wrap-style:square;v-text-anchor:top" coordsize="32254,8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" path="m25325,r6929,l32254,19886r-250,l27845,38255,23309,55874r8945,l32254,68708r-12094,c19988,69464,19654,70723,19150,72482v-505,1763,-1030,3651,-1575,5666c17028,80158,16525,82047,16063,83809v-463,1761,-817,3019,-1072,3776l,87585,25325,xe" fillcolor="#1a5285" stroked="f" strokeweight="0">
                  <v:stroke miterlimit="83231f" joinstyle="miter"/>
                  <v:path arrowok="t" textboxrect="0,0,32254,87585"/>
                </v:shape>
                <v:shape id="Shape 41" o:spid="_x0000_s1049" style="position:absolute;left:15084;top:2724;width:324;height:876;visibility:visible;mso-wrap-style:square;v-text-anchor:top" coordsize="32382,8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" path="m,l6932,,32382,87585r-15244,l12223,68708,,68708,,55874r8945,l4537,38380v-169,-751,-443,-2010,-822,-3775c3341,32844,2919,31002,2454,29069,1997,27143,1553,25318,1134,23597,712,21876,463,20636,378,19886r-378,l,xe" fillcolor="#1a5285" stroked="f" strokeweight="0">
                  <v:stroke miterlimit="83231f" joinstyle="miter"/>
                  <v:path arrowok="t" textboxrect="0,0,32382,87585"/>
                </v:shape>
                <v:shape id="Shape 42" o:spid="_x0000_s1050" style="position:absolute;left:4467;top:677;width:445;height:1382;visibility:visible;mso-wrap-style:square;v-text-anchor:top" coordsize="44512,138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" path="m,l43888,r624,89l44512,26782r-624,-204l28792,26578r,34345l44129,60923r383,-134l44512,87756r-15720,l28792,138169,,138169,,xe" fillcolor="#1a5285" stroked="f" strokeweight="0">
                  <v:stroke miterlimit="83231f" joinstyle="miter"/>
                  <v:path arrowok="t" textboxrect="0,0,44512,138169"/>
                </v:shape>
                <v:shape id="Shape 43" o:spid="_x0000_s1051" style="position:absolute;left:4912;top:678;width:439;height:877;visibility:visible;mso-wrap-style:square;v-text-anchor:top" coordsize="43939,87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" path="m,l17393,2492v5493,1712,10230,4361,14092,7940c35403,14011,38500,18514,40662,24018v2169,5540,3277,12034,3277,19592c43939,50192,42921,56221,40972,61602v-2004,5450,-4902,10120,-8529,13987c28711,79393,24147,82351,18880,84461,13579,86611,7616,87667,1001,87667l,87667,,60699,10852,56887v3244,-2690,4868,-7194,4868,-13676c15720,37241,14225,32968,11350,30403l,26693,,xe" fillcolor="#1a5285" stroked="f" strokeweight="0">
                  <v:stroke miterlimit="83231f" joinstyle="miter"/>
                  <v:path arrowok="t" textboxrect="0,0,43939,87667"/>
                </v:shape>
                <v:shape id="Shape 44" o:spid="_x0000_s1052" style="position:absolute;left:5563;top:668;width:442;height:1402;visibility:visible;mso-wrap-style:square;v-text-anchor:top" coordsize="44181,140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" path="m44181,r,27781l37259,29223v-2004,1001,-3628,2243,-4888,3739c31118,34494,30203,36139,29556,37941v-579,1777,-868,3470,-868,5047l28688,94215v,5325,1212,9684,3683,13132l44181,112301r,27901l24228,136498c18588,133988,14016,130583,10383,126293,6844,121990,4241,117020,2534,111294,888,105636,,99696,,93404l,44213c,39051,888,33803,2424,28620,4008,23373,6637,18658,10252,14424,13790,10175,18403,6674,24035,3961l44181,xe" fillcolor="#1a5285" stroked="f" strokeweight="0">
                  <v:stroke miterlimit="83231f" joinstyle="miter"/>
                  <v:path arrowok="t" textboxrect="0,0,44181,140202"/>
                </v:shape>
                <v:shape id="Shape 45" o:spid="_x0000_s1053" style="position:absolute;left:6005;top:667;width:446;height:1404;visibility:visible;mso-wrap-style:square;v-text-anchor:top" coordsize="44560,140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" path="m438,c7960,,14510,1286,20099,3890v5590,2580,10155,5959,13721,10098c37434,18146,40064,22914,41882,28196v1768,5316,2678,10655,2678,16103l44560,95713v,6871,-1124,13056,-3319,18523c39080,119766,36078,124466,32093,128381v-3843,3914,-8496,6870,-13873,8918c12829,139342,6916,140369,438,140369l,140288,,112387r438,184c4492,112571,8058,111235,11040,108589v3008,-2667,4453,-6261,4453,-10909l15493,43074v,-1288,-192,-2845,-661,-4535c14365,36823,13483,35157,12361,33536,11157,31944,9615,30642,7666,29464,5752,28399,3308,27776,438,27776l,27867,,86,438,xe" fillcolor="#1a5285" stroked="f" strokeweight="0">
                  <v:stroke miterlimit="83231f" joinstyle="miter"/>
                  <v:path arrowok="t" textboxrect="0,0,44560,140369"/>
                </v:shape>
                <v:shape id="Shape 46" o:spid="_x0000_s1054" style="position:absolute;left:6728;top:668;width:880;height:1403;visibility:visible;mso-wrap-style:square;v-text-anchor:top" coordsize="87956,14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" path="m44446,v6334,,12006,921,17045,2857c66518,4758,70855,7315,74393,10539v3566,3159,6470,6805,8805,10962c85380,25706,87041,30040,87956,34512l60699,42651v-281,-1267,-701,-2871,-1257,-4648c58786,36201,57815,34579,56500,33112,55200,31712,53521,30419,51565,29331,49568,28307,47173,27774,44446,27774v-2988,,-5432,487,-7442,1489c35082,30265,33487,31529,32310,33024v-1234,1532,-2088,3177,-2597,4979c29114,39780,28882,41473,28882,43050r,51238c28882,99603,30051,103961,32357,107410v2342,3468,6306,5137,12089,5137c48328,112547,51895,111233,54924,108675v3070,-2601,4841,-6114,5397,-10629l87763,106006v-2004,10709,-6947,19116,-14739,25222c65223,137299,55668,140366,44446,140366v-7973,,-14822,-1267,-20413,-3824c18422,134050,13796,130646,10299,126356,6802,122041,4221,117060,2561,111357,888,105674,,99759,,93486l,44275c,39113,833,33865,2450,28697,4006,23436,6609,18720,10108,14475,13647,10238,18188,6756,23801,4023,29459,1309,36302,,44446,xe" fillcolor="#1a5285" stroked="f" strokeweight="0">
                  <v:stroke miterlimit="83231f" joinstyle="miter"/>
                  <v:path arrowok="t" textboxrect="0,0,87956,140366"/>
                </v:shape>
                <v:shape id="Shape 47" o:spid="_x0000_s1055" style="position:absolute;left:7850;top:668;width:879;height:1403;visibility:visible;mso-wrap-style:square;v-text-anchor:top" coordsize="87833,14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" path="m44323,v6304,,12019,920,17100,2857c66393,4758,70717,7314,74305,10539v3579,3157,6546,6804,8749,10962c85331,25706,86895,30042,87833,34512l60596,42649v-275,-1265,-737,-2869,-1302,-4647c58738,36201,57760,34579,56433,33114,55089,31711,53451,30419,51453,29331,49431,28307,47089,27774,44323,27774v-2906,,-5385,487,-7382,1489c34979,30265,33377,31529,32165,33022v-1137,1534,-1997,3179,-2562,4980c29066,39780,28791,41473,28791,43050r,51238c28791,99602,29947,103959,32280,107410v2307,3467,6314,5136,12043,5136c48301,112546,51799,111233,54828,108676v3030,-2600,4888,-6116,5404,-10631l87618,106005v-2002,10710,-6892,19117,-14698,25223c65093,137300,55571,140366,44323,140366v-7986,,-14789,-1265,-20379,-3823c18333,134049,13714,130647,10203,126356,6651,122041,4090,117060,2464,111357,784,105674,,99759,,93485l,44274c,39112,784,33865,2355,28696,3958,23437,6520,18719,10016,14475,13513,10238,18079,6758,23753,4023,29369,1309,36212,,44323,xe" fillcolor="#1a5285" stroked="f" strokeweight="0">
                  <v:stroke miterlimit="83231f" joinstyle="miter"/>
                  <v:path arrowok="t" textboxrect="0,0,87833,140366"/>
                </v:shape>
                <v:shape id="Shape 48" o:spid="_x0000_s1056" style="position:absolute;left:9003;top:677;width:805;height:1382;visibility:visible;mso-wrap-style:square;v-text-anchor:top" coordsize="80485,138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" path="m,l80485,r,26610l28805,26610r,28565l73312,55175r,26441l28805,81616r,29378l80485,110994r,27174l,138168,,xe" fillcolor="#1a5285" stroked="f" strokeweight="0">
                  <v:stroke miterlimit="83231f" joinstyle="miter"/>
                  <v:path arrowok="t" textboxrect="0,0,80485,138168"/>
                </v:shape>
                <v:shape id="Shape 49" o:spid="_x0000_s1057" style="position:absolute;left:9967;top:677;width:879;height:1382;visibility:visible;mso-wrap-style:square;v-text-anchor:top" coordsize="87853,138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" path="m,l87853,r,26196l58269,26196r,111973l29624,138169r,-111973l,26196,,xe" fillcolor="#1a5285" stroked="f" strokeweight="0">
                  <v:stroke miterlimit="83231f" joinstyle="miter"/>
                  <v:path arrowok="t" textboxrect="0,0,87853,138169"/>
                </v:shape>
                <v:shape id="Shape 50" o:spid="_x0000_s1058" style="position:absolute;left:11080;top:677;width:947;height:1382;visibility:visible;mso-wrap-style:square;v-text-anchor:top" coordsize="94627,138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" path="m,l28646,r,80216l29053,80216,68598,,94627,r,138169l65801,138169r,-75210l65615,62959,27036,138169,,138169,,xe" fillcolor="#1a5285" stroked="f" strokeweight="0">
                  <v:stroke miterlimit="83231f" joinstyle="miter"/>
                  <v:path arrowok="t" textboxrect="0,0,94627,138169"/>
                </v:shape>
                <v:shape id="Shape 51" o:spid="_x0000_s1059" style="position:absolute;left:1170;top:1134;width:1424;height:2638;visibility:visible;mso-wrap-style:square;v-text-anchor:top" coordsize="142422,26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" path="m110078,v1604,422,3273,670,5015,745l142422,250095v-21806,8797,-45543,13641,-70448,13641c46422,263736,22167,258670,,249598l110078,xe" fillcolor="#1a5285" stroked="f" strokeweight="0">
                  <v:stroke miterlimit="83231f" joinstyle="miter"/>
                  <v:path arrowok="t" textboxrect="0,0,142422,263736"/>
                </v:shape>
                <v:shape id="Shape 52" o:spid="_x0000_s1060" style="position:absolute;left:78;top:1060;width:2107;height:2474;visibility:visible;mso-wrap-style:square;v-text-anchor:top" coordsize="210759,247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" path="m206962,v1123,1293,2453,2460,3797,3442l89307,247351c46673,223583,14182,183839,,136182l206962,xe" fillcolor="#1a5285" stroked="f" strokeweight="0">
                  <v:stroke miterlimit="83231f" joinstyle="miter"/>
                  <v:path arrowok="t" textboxrect="0,0,210759,247351"/>
                </v:shape>
                <v:shape id="Shape 53" o:spid="_x0000_s1061" style="position:absolute;left:2415;top:1100;width:1287;height:2437;visibility:visible;mso-wrap-style:square;v-text-anchor:top" coordsize="128681,24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" path="m6111,l128681,131716c114573,179849,81791,219855,38750,243708l,2882c2155,2209,4270,1240,6111,xe" fillcolor="#1a5285" stroked="f" strokeweight="0">
                  <v:stroke miterlimit="83231f" joinstyle="miter"/>
                  <v:path arrowok="t" textboxrect="0,0,128681,243708"/>
                </v:shape>
                <v:shape id="Shape 54" o:spid="_x0000_s1062" style="position:absolute;left:481;width:1693;height:817;visibility:visible;mso-wrap-style:square;v-text-anchor:top" coordsize="169270,8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" path="m129713,r39557,69051c165252,72307,162291,76679,160822,81725l,62491c32331,26461,78259,2957,129713,xe" fillcolor="#1a5285" stroked="f" strokeweight="0">
                  <v:stroke miterlimit="83231f" joinstyle="miter"/>
                  <v:path arrowok="t" textboxrect="0,0,169270,81725"/>
                </v:shape>
                <v:shape id="Shape 55" o:spid="_x0000_s1063" style="position:absolute;left:2546;top:796;width:1234;height:1381;visibility:visible;mso-wrap-style:square;v-text-anchor:top" coordsize="123355,138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" path="m88796,v21720,30712,34559,68211,34559,108721c123355,118749,122543,128537,121088,138056l,23431c2575,19657,4127,15085,4339,10150l88796,xe" fillcolor="#1a5285" stroked="f" strokeweight="0">
                  <v:stroke miterlimit="83231f" joinstyle="miter"/>
                  <v:path arrowok="t" textboxrect="0,0,123355,138056"/>
                </v:shape>
                <v:shape id="Shape 56" o:spid="_x0000_s1064" style="position:absolute;top:823;width:2096;height:1372;visibility:visible;mso-wrap-style:square;v-text-anchor:top" coordsize="209649,13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" path="m32604,l208240,9182v217,2210,650,4409,1409,6395l2596,137135c880,127047,,116610,,106025,,66691,12015,30214,32604,xe" fillcolor="#1a5285" stroked="f" strokeweight="0">
                  <v:stroke miterlimit="83231f" joinstyle="miter"/>
                  <v:path arrowok="t" textboxrect="0,0,209649,137135"/>
                </v:shape>
                <v:shape id="Shape 57" o:spid="_x0000_s1065" style="position:absolute;left:2010;width:1282;height:790;visibility:visible;mso-wrap-style:square;v-text-anchor:top" coordsize="128231,78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" path="m,c50805,3181,96186,26362,128231,61822l56106,78968c52287,69898,43466,63487,33054,63214v-2241,-26,-4369,323,-6393,771l,xe" fillcolor="#1a5285" stroked="f" strokeweight="0">
                  <v:stroke miterlimit="83231f" joinstyle="miter"/>
                  <v:path arrowok="t" textboxrect="0,0,128231,78968"/>
                </v:shape>
                <w10:wrap type="square" anchorx="margin"/>
              </v:group>
            </w:pict>
          </mc:Fallback>
        </mc:AlternateContent>
      </w:r>
    </w:p>
    <w:p w:rsidR="004E6BC8" w:rsidRDefault="004E6BC8" w:rsidP="009B5438">
      <w:pPr>
        <w:pStyle w:val="21"/>
        <w:spacing w:line="240" w:lineRule="auto"/>
        <w:jc w:val="both"/>
        <w:rPr>
          <w:rFonts w:ascii="Arial" w:eastAsia="Times New Roman" w:hAnsi="Arial" w:cs="Arial"/>
          <w:b/>
          <w:bCs/>
          <w:iCs/>
          <w:color w:val="auto"/>
          <w:sz w:val="24"/>
          <w:szCs w:val="24"/>
          <w:shd w:val="clear" w:color="auto" w:fill="FFFFFF"/>
        </w:rPr>
      </w:pPr>
    </w:p>
    <w:p w:rsidR="004E6BC8" w:rsidRDefault="004E6BC8" w:rsidP="009B5438">
      <w:pPr>
        <w:pStyle w:val="21"/>
        <w:spacing w:line="240" w:lineRule="auto"/>
        <w:jc w:val="both"/>
        <w:rPr>
          <w:rFonts w:ascii="Arial" w:eastAsia="Times New Roman" w:hAnsi="Arial" w:cs="Arial"/>
          <w:b/>
          <w:bCs/>
          <w:iCs/>
          <w:color w:val="auto"/>
          <w:sz w:val="24"/>
          <w:szCs w:val="24"/>
          <w:shd w:val="clear" w:color="auto" w:fill="FFFFFF"/>
        </w:rPr>
      </w:pPr>
    </w:p>
    <w:p w:rsidR="004E6BC8" w:rsidRDefault="004E6BC8" w:rsidP="009B5438">
      <w:pPr>
        <w:pStyle w:val="21"/>
        <w:spacing w:line="240" w:lineRule="auto"/>
        <w:jc w:val="both"/>
        <w:rPr>
          <w:rFonts w:ascii="Arial" w:eastAsia="Times New Roman" w:hAnsi="Arial" w:cs="Arial"/>
          <w:b/>
          <w:bCs/>
          <w:iCs/>
          <w:color w:val="auto"/>
          <w:sz w:val="24"/>
          <w:szCs w:val="24"/>
          <w:shd w:val="clear" w:color="auto" w:fill="FFFFFF"/>
        </w:rPr>
      </w:pPr>
    </w:p>
    <w:p w:rsidR="004E6BC8" w:rsidRDefault="004E6BC8" w:rsidP="009B5438">
      <w:pPr>
        <w:pStyle w:val="21"/>
        <w:spacing w:line="240" w:lineRule="auto"/>
        <w:jc w:val="both"/>
        <w:rPr>
          <w:rFonts w:ascii="Arial" w:eastAsia="Times New Roman" w:hAnsi="Arial" w:cs="Arial"/>
          <w:b/>
          <w:bCs/>
          <w:iCs/>
          <w:color w:val="auto"/>
          <w:sz w:val="24"/>
          <w:szCs w:val="24"/>
          <w:shd w:val="clear" w:color="auto" w:fill="FFFFFF"/>
        </w:rPr>
      </w:pPr>
    </w:p>
    <w:p w:rsidR="004E6BC8" w:rsidRDefault="00E23EF2" w:rsidP="009B5438">
      <w:pPr>
        <w:pStyle w:val="21"/>
        <w:spacing w:line="240" w:lineRule="auto"/>
        <w:jc w:val="both"/>
        <w:rPr>
          <w:rFonts w:ascii="Arial" w:eastAsia="Times New Roman" w:hAnsi="Arial" w:cs="Arial"/>
          <w:b/>
          <w:bCs/>
          <w:iCs/>
          <w:color w:val="auto"/>
          <w:sz w:val="24"/>
          <w:szCs w:val="24"/>
          <w:shd w:val="clear" w:color="auto" w:fill="FFFFFF"/>
        </w:rPr>
      </w:pPr>
      <w:bookmarkStart w:id="0" w:name="_GoBack"/>
      <w:r w:rsidRPr="0098354C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E038B99" wp14:editId="390F3723">
            <wp:simplePos x="0" y="0"/>
            <wp:positionH relativeFrom="margin">
              <wp:posOffset>895350</wp:posOffset>
            </wp:positionH>
            <wp:positionV relativeFrom="paragraph">
              <wp:posOffset>6350</wp:posOffset>
            </wp:positionV>
            <wp:extent cx="876300" cy="603885"/>
            <wp:effectExtent l="0" t="0" r="0" b="5715"/>
            <wp:wrapThrough wrapText="bothSides">
              <wp:wrapPolygon edited="0">
                <wp:start x="0" y="0"/>
                <wp:lineTo x="0" y="21123"/>
                <wp:lineTo x="21130" y="21123"/>
                <wp:lineTo x="21130" y="0"/>
                <wp:lineTo x="0" y="0"/>
              </wp:wrapPolygon>
            </wp:wrapThrough>
            <wp:docPr id="6" name="Рисунок 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 6"/>
                    <pic:cNvPicPr/>
                  </pic:nvPicPr>
                  <pic:blipFill rotWithShape="1">
                    <a:blip r:embed="rId10"/>
                    <a:srcRect l="3109" t="2790" r="18417" b="1546"/>
                    <a:stretch/>
                  </pic:blipFill>
                  <pic:spPr bwMode="auto">
                    <a:xfrm>
                      <a:off x="0" y="0"/>
                      <a:ext cx="876300" cy="603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9633CB8" wp14:editId="08AEE437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901065" cy="609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57"/>
                    <a:stretch/>
                  </pic:blipFill>
                  <pic:spPr bwMode="auto">
                    <a:xfrm>
                      <a:off x="0" y="0"/>
                      <a:ext cx="901065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6BC8" w:rsidRDefault="004E6BC8" w:rsidP="009B5438">
      <w:pPr>
        <w:pStyle w:val="21"/>
        <w:spacing w:line="240" w:lineRule="auto"/>
        <w:jc w:val="both"/>
        <w:rPr>
          <w:rFonts w:ascii="Arial" w:eastAsia="Times New Roman" w:hAnsi="Arial" w:cs="Arial"/>
          <w:b/>
          <w:bCs/>
          <w:iCs/>
          <w:color w:val="auto"/>
          <w:sz w:val="24"/>
          <w:szCs w:val="24"/>
          <w:shd w:val="clear" w:color="auto" w:fill="FFFFFF"/>
        </w:rPr>
      </w:pPr>
    </w:p>
    <w:p w:rsidR="004E6BC8" w:rsidRDefault="004E6BC8" w:rsidP="009B5438">
      <w:pPr>
        <w:pStyle w:val="21"/>
        <w:spacing w:line="240" w:lineRule="auto"/>
        <w:jc w:val="both"/>
        <w:rPr>
          <w:rFonts w:ascii="Arial" w:eastAsia="Times New Roman" w:hAnsi="Arial" w:cs="Arial"/>
          <w:b/>
          <w:bCs/>
          <w:iCs/>
          <w:color w:val="auto"/>
          <w:sz w:val="24"/>
          <w:szCs w:val="24"/>
          <w:shd w:val="clear" w:color="auto" w:fill="FFFFFF"/>
        </w:rPr>
      </w:pPr>
    </w:p>
    <w:p w:rsidR="004E6BC8" w:rsidRDefault="00D36F6D" w:rsidP="009B5438">
      <w:pPr>
        <w:pStyle w:val="21"/>
        <w:spacing w:line="240" w:lineRule="auto"/>
        <w:jc w:val="both"/>
        <w:rPr>
          <w:rFonts w:ascii="Arial" w:eastAsia="Times New Roman" w:hAnsi="Arial" w:cs="Arial"/>
          <w:b/>
          <w:bCs/>
          <w:iCs/>
          <w:color w:val="auto"/>
          <w:sz w:val="24"/>
          <w:szCs w:val="24"/>
          <w:shd w:val="clear" w:color="auto" w:fill="FFFFFF"/>
        </w:rPr>
      </w:pPr>
      <w:r w:rsidRPr="0098354C">
        <w:rPr>
          <w:noProof/>
          <w:lang w:eastAsia="ru-RU"/>
        </w:rPr>
        <w:drawing>
          <wp:anchor distT="0" distB="0" distL="114300" distR="114300" simplePos="0" relativeHeight="251658239" behindDoc="1" locked="0" layoutInCell="1" allowOverlap="1" wp14:anchorId="1716AE10" wp14:editId="5C205DBF">
            <wp:simplePos x="0" y="0"/>
            <wp:positionH relativeFrom="margin">
              <wp:posOffset>865589</wp:posOffset>
            </wp:positionH>
            <wp:positionV relativeFrom="paragraph">
              <wp:posOffset>43913</wp:posOffset>
            </wp:positionV>
            <wp:extent cx="906984" cy="662195"/>
            <wp:effectExtent l="0" t="0" r="7620" b="5080"/>
            <wp:wrapNone/>
            <wp:docPr id="8" name="Рисунок 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 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49" t="1" r="340" b="6962"/>
                    <a:stretch/>
                  </pic:blipFill>
                  <pic:spPr bwMode="auto">
                    <a:xfrm>
                      <a:off x="0" y="0"/>
                      <a:ext cx="906984" cy="662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BD49E12" wp14:editId="06C10557">
            <wp:simplePos x="0" y="0"/>
            <wp:positionH relativeFrom="margin">
              <wp:align>left</wp:align>
            </wp:positionH>
            <wp:positionV relativeFrom="paragraph">
              <wp:posOffset>83394</wp:posOffset>
            </wp:positionV>
            <wp:extent cx="896032" cy="622896"/>
            <wp:effectExtent l="0" t="0" r="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0742" t="15596" b="1525"/>
                    <a:stretch/>
                  </pic:blipFill>
                  <pic:spPr bwMode="auto">
                    <a:xfrm>
                      <a:off x="0" y="0"/>
                      <a:ext cx="896620" cy="623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03F0" w:rsidRPr="009B5438" w:rsidRDefault="003503F0" w:rsidP="00BF5B89">
      <w:pPr>
        <w:pStyle w:val="21"/>
        <w:spacing w:line="240" w:lineRule="auto"/>
        <w:rPr>
          <w:rFonts w:ascii="Arial" w:eastAsia="Times New Roman" w:hAnsi="Arial" w:cs="Arial"/>
          <w:bCs/>
          <w:iCs/>
          <w:color w:val="auto"/>
          <w:sz w:val="24"/>
          <w:szCs w:val="24"/>
          <w:shd w:val="clear" w:color="auto" w:fill="FFFFFF"/>
        </w:rPr>
      </w:pPr>
    </w:p>
    <w:p w:rsidR="003503F0" w:rsidRDefault="003503F0" w:rsidP="00BF5B89">
      <w:pPr>
        <w:pStyle w:val="21"/>
        <w:spacing w:line="240" w:lineRule="auto"/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shd w:val="clear" w:color="auto" w:fill="FFFFFF"/>
        </w:rPr>
      </w:pPr>
    </w:p>
    <w:p w:rsidR="003503F0" w:rsidRDefault="003503F0" w:rsidP="00BF5B89">
      <w:pPr>
        <w:pStyle w:val="21"/>
        <w:spacing w:line="240" w:lineRule="auto"/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shd w:val="clear" w:color="auto" w:fill="FFFFFF"/>
        </w:rPr>
      </w:pPr>
    </w:p>
    <w:p w:rsidR="003503F0" w:rsidRDefault="003503F0" w:rsidP="00BF5B89">
      <w:pPr>
        <w:pStyle w:val="21"/>
        <w:spacing w:line="240" w:lineRule="auto"/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shd w:val="clear" w:color="auto" w:fill="FFFFFF"/>
        </w:rPr>
      </w:pPr>
    </w:p>
    <w:p w:rsidR="003503F0" w:rsidRDefault="003503F0" w:rsidP="00BF5B89">
      <w:pPr>
        <w:pStyle w:val="21"/>
        <w:spacing w:line="240" w:lineRule="auto"/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shd w:val="clear" w:color="auto" w:fill="FFFFFF"/>
        </w:rPr>
      </w:pPr>
    </w:p>
    <w:p w:rsidR="00A35219" w:rsidRPr="00687E36" w:rsidRDefault="00F115A0" w:rsidP="00687E36">
      <w:pPr>
        <w:pStyle w:val="21"/>
        <w:jc w:val="center"/>
        <w:rPr>
          <w:b/>
          <w:bCs/>
          <w:sz w:val="72"/>
          <w:szCs w:val="72"/>
          <w:u w:val="single"/>
        </w:rPr>
      </w:pPr>
      <w:r>
        <w:rPr>
          <w:b/>
          <w:bCs/>
          <w:sz w:val="72"/>
          <w:szCs w:val="72"/>
          <w:u w:val="single"/>
        </w:rPr>
        <w:t>В</w:t>
      </w:r>
      <w:r w:rsidR="00C16DD9" w:rsidRPr="00C21DD0">
        <w:rPr>
          <w:b/>
          <w:bCs/>
          <w:sz w:val="72"/>
          <w:szCs w:val="72"/>
          <w:u w:val="single"/>
        </w:rPr>
        <w:t>акансии</w:t>
      </w:r>
    </w:p>
    <w:p w:rsidR="00FD41CF" w:rsidRPr="0098354C" w:rsidRDefault="00E23EF2">
      <w:r w:rsidRPr="0098354C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291893C">
            <wp:simplePos x="0" y="0"/>
            <wp:positionH relativeFrom="margin">
              <wp:posOffset>2262505</wp:posOffset>
            </wp:positionH>
            <wp:positionV relativeFrom="paragraph">
              <wp:posOffset>7620</wp:posOffset>
            </wp:positionV>
            <wp:extent cx="2104390" cy="1211580"/>
            <wp:effectExtent l="0" t="0" r="0" b="7620"/>
            <wp:wrapThrough wrapText="bothSides">
              <wp:wrapPolygon edited="0">
                <wp:start x="0" y="0"/>
                <wp:lineTo x="0" y="21396"/>
                <wp:lineTo x="21313" y="21396"/>
                <wp:lineTo x="21313" y="0"/>
                <wp:lineTo x="0" y="0"/>
              </wp:wrapPolygon>
            </wp:wrapThrough>
            <wp:docPr id="2" name="Рисунок 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 3"/>
                    <pic:cNvPicPr/>
                  </pic:nvPicPr>
                  <pic:blipFill rotWithShape="1">
                    <a:blip r:embed="rId14"/>
                    <a:srcRect t="1548" r="12631"/>
                    <a:stretch/>
                  </pic:blipFill>
                  <pic:spPr bwMode="auto">
                    <a:xfrm>
                      <a:off x="0" y="0"/>
                      <a:ext cx="2104390" cy="121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D8E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4DD81FA" wp14:editId="513E6580">
            <wp:simplePos x="0" y="0"/>
            <wp:positionH relativeFrom="margin">
              <wp:posOffset>4713605</wp:posOffset>
            </wp:positionH>
            <wp:positionV relativeFrom="paragraph">
              <wp:posOffset>7620</wp:posOffset>
            </wp:positionV>
            <wp:extent cx="2032000" cy="1219200"/>
            <wp:effectExtent l="0" t="0" r="6350" b="0"/>
            <wp:wrapThrough wrapText="bothSides">
              <wp:wrapPolygon edited="0">
                <wp:start x="0" y="0"/>
                <wp:lineTo x="0" y="21263"/>
                <wp:lineTo x="21465" y="21263"/>
                <wp:lineTo x="21465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5"/>
                    <a:srcRect l="3324" r="11524" b="2490"/>
                    <a:stretch/>
                  </pic:blipFill>
                  <pic:spPr bwMode="auto">
                    <a:xfrm>
                      <a:off x="0" y="0"/>
                      <a:ext cx="2032000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41B" w:rsidRPr="0098354C">
        <w:rPr>
          <w:noProof/>
          <w:lang w:eastAsia="ru-RU"/>
        </w:rPr>
        <w:drawing>
          <wp:inline distT="0" distB="0" distL="0" distR="0" wp14:anchorId="50A9814C" wp14:editId="11D228C3">
            <wp:extent cx="1973426" cy="1217833"/>
            <wp:effectExtent l="0" t="0" r="8255" b="1905"/>
            <wp:docPr id="3" name="Рисунок 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 3"/>
                    <pic:cNvPicPr/>
                  </pic:nvPicPr>
                  <pic:blipFill rotWithShape="1">
                    <a:blip r:embed="rId16"/>
                    <a:srcRect r="11536"/>
                    <a:stretch/>
                  </pic:blipFill>
                  <pic:spPr bwMode="auto">
                    <a:xfrm>
                      <a:off x="0" y="0"/>
                      <a:ext cx="1973763" cy="1218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6"/>
        <w:tblW w:w="10627" w:type="dxa"/>
        <w:tblLook w:val="04A0" w:firstRow="1" w:lastRow="0" w:firstColumn="1" w:lastColumn="0" w:noHBand="0" w:noVBand="1"/>
      </w:tblPr>
      <w:tblGrid>
        <w:gridCol w:w="2689"/>
        <w:gridCol w:w="4394"/>
        <w:gridCol w:w="3544"/>
      </w:tblGrid>
      <w:tr w:rsidR="000D0A79" w:rsidRPr="00F115A0" w:rsidTr="001E6959">
        <w:tc>
          <w:tcPr>
            <w:tcW w:w="2689" w:type="dxa"/>
          </w:tcPr>
          <w:p w:rsidR="00FD41CF" w:rsidRPr="00F115A0" w:rsidRDefault="001E6959" w:rsidP="007A2460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8"/>
              </w:rPr>
              <w:t>Вакансия</w:t>
            </w:r>
          </w:p>
        </w:tc>
        <w:tc>
          <w:tcPr>
            <w:tcW w:w="4394" w:type="dxa"/>
          </w:tcPr>
          <w:p w:rsidR="00FD41CF" w:rsidRPr="00F115A0" w:rsidRDefault="001E6959" w:rsidP="007A2460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8"/>
              </w:rPr>
              <w:t>Место расположения вакансии</w:t>
            </w:r>
          </w:p>
        </w:tc>
        <w:tc>
          <w:tcPr>
            <w:tcW w:w="3544" w:type="dxa"/>
          </w:tcPr>
          <w:p w:rsidR="00FD41CF" w:rsidRPr="00F115A0" w:rsidRDefault="00A74B27" w:rsidP="007A2460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8"/>
              </w:rPr>
              <w:t>Условия</w:t>
            </w:r>
          </w:p>
        </w:tc>
      </w:tr>
      <w:tr w:rsidR="00980D8E" w:rsidRPr="00F115A0" w:rsidTr="001E6959">
        <w:tc>
          <w:tcPr>
            <w:tcW w:w="2689" w:type="dxa"/>
          </w:tcPr>
          <w:p w:rsidR="00980D8E" w:rsidRPr="00F115A0" w:rsidRDefault="00980D8E" w:rsidP="000E427F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Инженер РЗА и АСУ</w:t>
            </w:r>
            <w:r w:rsidR="00A8388A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</w:t>
            </w: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ТП</w:t>
            </w:r>
          </w:p>
        </w:tc>
        <w:tc>
          <w:tcPr>
            <w:tcW w:w="4394" w:type="dxa"/>
          </w:tcPr>
          <w:p w:rsidR="00980D8E" w:rsidRPr="00F115A0" w:rsidRDefault="00980D8E" w:rsidP="000E427F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г. Петрозаводск, г. Выборг, Мурманская область, г. Тихвин, г. Сясьстрой</w:t>
            </w:r>
          </w:p>
        </w:tc>
        <w:tc>
          <w:tcPr>
            <w:tcW w:w="3544" w:type="dxa"/>
            <w:vMerge w:val="restart"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>Образование</w:t>
            </w: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 – среднее специальное/высшее профессиональное</w:t>
            </w:r>
            <w:r w:rsidR="001E6959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.</w:t>
            </w:r>
          </w:p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>Доход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 xml:space="preserve"> – </w:t>
            </w: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>от 40 000 руб</w:t>
            </w: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.</w:t>
            </w:r>
          </w:p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 xml:space="preserve">Полный соц. </w:t>
            </w:r>
            <w:r w:rsidR="001E6959"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>п</w:t>
            </w: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>акет</w:t>
            </w:r>
            <w:r w:rsidR="001E6959"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>.</w:t>
            </w:r>
          </w:p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>Компенсация аренды жилья</w:t>
            </w:r>
            <w:r w:rsidR="001E6959"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>.</w:t>
            </w:r>
          </w:p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>Дополнительное страхование от несчастных случаев</w:t>
            </w:r>
            <w:r w:rsidR="001E6959"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>.</w:t>
            </w:r>
          </w:p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Профессиональное обучение, постоянное повышение квалификации</w:t>
            </w:r>
            <w:r w:rsidR="001E6959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.</w:t>
            </w:r>
          </w:p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>Негосударственное пенсионное обеспечение</w:t>
            </w:r>
            <w:r w:rsidR="001E6959">
              <w:rPr>
                <w:rFonts w:ascii="Times New Roman" w:hAnsi="Times New Roman" w:cs="Times New Roman"/>
                <w:color w:val="auto"/>
                <w:sz w:val="24"/>
                <w:szCs w:val="28"/>
                <w:u w:val="single"/>
              </w:rPr>
              <w:t>.</w:t>
            </w:r>
          </w:p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Корпоративные и спортивные мероприятия</w:t>
            </w:r>
            <w:r w:rsidR="001E6959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.</w:t>
            </w:r>
          </w:p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Оплачиваемая практика для студентов с возможностью трудоустройства после окончания учебного заведения</w:t>
            </w: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.</w:t>
            </w:r>
          </w:p>
        </w:tc>
      </w:tr>
      <w:tr w:rsidR="00980D8E" w:rsidRPr="00F115A0" w:rsidTr="001E6959">
        <w:tc>
          <w:tcPr>
            <w:tcW w:w="2689" w:type="dxa"/>
          </w:tcPr>
          <w:p w:rsidR="00980D8E" w:rsidRPr="00F115A0" w:rsidRDefault="00980D8E" w:rsidP="001E6959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Мастер по ремонту ВЛ</w:t>
            </w:r>
          </w:p>
        </w:tc>
        <w:tc>
          <w:tcPr>
            <w:tcW w:w="4394" w:type="dxa"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г. Выборг, Мурманская область, г. Сясьстрой, г. Тихвин </w:t>
            </w:r>
          </w:p>
        </w:tc>
        <w:tc>
          <w:tcPr>
            <w:tcW w:w="3544" w:type="dxa"/>
            <w:vMerge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</w:p>
        </w:tc>
      </w:tr>
      <w:tr w:rsidR="00980D8E" w:rsidRPr="00F115A0" w:rsidTr="001E6959">
        <w:tc>
          <w:tcPr>
            <w:tcW w:w="2689" w:type="dxa"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Электромонтер по ремонту ВЛ</w:t>
            </w:r>
          </w:p>
        </w:tc>
        <w:tc>
          <w:tcPr>
            <w:tcW w:w="4394" w:type="dxa"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г. Петрозаводск, г. Выборг, Мурманская область</w:t>
            </w:r>
          </w:p>
        </w:tc>
        <w:tc>
          <w:tcPr>
            <w:tcW w:w="3544" w:type="dxa"/>
            <w:vMerge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</w:p>
        </w:tc>
      </w:tr>
      <w:tr w:rsidR="00980D8E" w:rsidRPr="00F115A0" w:rsidTr="001E6959">
        <w:tc>
          <w:tcPr>
            <w:tcW w:w="2689" w:type="dxa"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Электромонтер по обслуживанию подстанций</w:t>
            </w:r>
          </w:p>
        </w:tc>
        <w:tc>
          <w:tcPr>
            <w:tcW w:w="4394" w:type="dxa"/>
          </w:tcPr>
          <w:p w:rsidR="00980D8E" w:rsidRDefault="00980D8E" w:rsidP="00F115A0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г. Петрозаводск, </w:t>
            </w: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г. Сегежа, Мурманская область, г. Выборг, </w:t>
            </w:r>
          </w:p>
          <w:p w:rsidR="00980D8E" w:rsidRPr="00F115A0" w:rsidRDefault="00980D8E" w:rsidP="00F115A0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г. Сясьстрой, г. Тихвин</w:t>
            </w:r>
          </w:p>
        </w:tc>
        <w:tc>
          <w:tcPr>
            <w:tcW w:w="3544" w:type="dxa"/>
            <w:vMerge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</w:p>
        </w:tc>
      </w:tr>
      <w:tr w:rsidR="00980D8E" w:rsidRPr="00F115A0" w:rsidTr="001E6959">
        <w:tc>
          <w:tcPr>
            <w:tcW w:w="2689" w:type="dxa"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Электрослесарь по ремонту ОРУ</w:t>
            </w:r>
          </w:p>
        </w:tc>
        <w:tc>
          <w:tcPr>
            <w:tcW w:w="4394" w:type="dxa"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F115A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г. Выборг, Мурманская область, г. Сясьстрой, г. Тихвин </w:t>
            </w:r>
          </w:p>
        </w:tc>
        <w:tc>
          <w:tcPr>
            <w:tcW w:w="3544" w:type="dxa"/>
            <w:vMerge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</w:p>
        </w:tc>
      </w:tr>
      <w:tr w:rsidR="00980D8E" w:rsidRPr="00F115A0" w:rsidTr="001E6959">
        <w:tc>
          <w:tcPr>
            <w:tcW w:w="2689" w:type="dxa"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Слесарь – ремонтник</w:t>
            </w:r>
          </w:p>
        </w:tc>
        <w:tc>
          <w:tcPr>
            <w:tcW w:w="4394" w:type="dxa"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г. Выборг</w:t>
            </w:r>
          </w:p>
        </w:tc>
        <w:tc>
          <w:tcPr>
            <w:tcW w:w="3544" w:type="dxa"/>
            <w:vMerge/>
          </w:tcPr>
          <w:p w:rsidR="00980D8E" w:rsidRPr="00F115A0" w:rsidRDefault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</w:p>
        </w:tc>
      </w:tr>
      <w:tr w:rsidR="00980D8E" w:rsidRPr="00F115A0" w:rsidTr="001E6959">
        <w:tc>
          <w:tcPr>
            <w:tcW w:w="2689" w:type="dxa"/>
          </w:tcPr>
          <w:p w:rsidR="00980D8E" w:rsidRDefault="00980D8E" w:rsidP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980D8E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4394" w:type="dxa"/>
          </w:tcPr>
          <w:p w:rsidR="00980D8E" w:rsidRPr="00F115A0" w:rsidRDefault="00980D8E" w:rsidP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г. Петрозаводск, г. Выборг</w:t>
            </w:r>
          </w:p>
        </w:tc>
        <w:tc>
          <w:tcPr>
            <w:tcW w:w="3544" w:type="dxa"/>
            <w:vMerge/>
          </w:tcPr>
          <w:p w:rsidR="00980D8E" w:rsidRPr="00F115A0" w:rsidRDefault="00980D8E" w:rsidP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</w:p>
        </w:tc>
      </w:tr>
      <w:tr w:rsidR="00980D8E" w:rsidRPr="00F115A0" w:rsidTr="001E6959">
        <w:tc>
          <w:tcPr>
            <w:tcW w:w="2689" w:type="dxa"/>
          </w:tcPr>
          <w:p w:rsidR="00980D8E" w:rsidRPr="00980D8E" w:rsidRDefault="00980D8E" w:rsidP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Тракторист</w:t>
            </w:r>
          </w:p>
        </w:tc>
        <w:tc>
          <w:tcPr>
            <w:tcW w:w="4394" w:type="dxa"/>
          </w:tcPr>
          <w:p w:rsidR="00980D8E" w:rsidRPr="00F115A0" w:rsidRDefault="00980D8E" w:rsidP="00677BE0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г. Петрозаводск</w:t>
            </w:r>
          </w:p>
        </w:tc>
        <w:tc>
          <w:tcPr>
            <w:tcW w:w="3544" w:type="dxa"/>
            <w:vMerge/>
          </w:tcPr>
          <w:p w:rsidR="00980D8E" w:rsidRPr="00F115A0" w:rsidRDefault="00980D8E" w:rsidP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</w:p>
        </w:tc>
      </w:tr>
      <w:tr w:rsidR="00980D8E" w:rsidRPr="00F115A0" w:rsidTr="001E6959">
        <w:tc>
          <w:tcPr>
            <w:tcW w:w="2689" w:type="dxa"/>
          </w:tcPr>
          <w:p w:rsidR="00980D8E" w:rsidRDefault="00980D8E" w:rsidP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Водитель</w:t>
            </w:r>
          </w:p>
        </w:tc>
        <w:tc>
          <w:tcPr>
            <w:tcW w:w="4394" w:type="dxa"/>
          </w:tcPr>
          <w:p w:rsidR="00980D8E" w:rsidRPr="00F115A0" w:rsidRDefault="00980D8E" w:rsidP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г. Выборг</w:t>
            </w:r>
            <w:r w:rsidR="00677BE0">
              <w:rPr>
                <w:rFonts w:ascii="Times New Roman" w:hAnsi="Times New Roman" w:cs="Times New Roman"/>
                <w:color w:val="auto"/>
                <w:sz w:val="24"/>
                <w:szCs w:val="28"/>
              </w:rPr>
              <w:t>, г. Сясьстрой</w:t>
            </w:r>
          </w:p>
        </w:tc>
        <w:tc>
          <w:tcPr>
            <w:tcW w:w="3544" w:type="dxa"/>
            <w:vMerge/>
          </w:tcPr>
          <w:p w:rsidR="00980D8E" w:rsidRPr="00F115A0" w:rsidRDefault="00980D8E" w:rsidP="00980D8E">
            <w:pPr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</w:p>
        </w:tc>
      </w:tr>
    </w:tbl>
    <w:p w:rsidR="000D0A79" w:rsidRPr="00F115A0" w:rsidRDefault="000D0A79" w:rsidP="00F115A0">
      <w:pPr>
        <w:pStyle w:val="21"/>
        <w:jc w:val="center"/>
        <w:rPr>
          <w:b/>
          <w:sz w:val="72"/>
          <w:szCs w:val="72"/>
          <w:u w:val="single"/>
        </w:rPr>
      </w:pPr>
      <w:r w:rsidRPr="00F115A0">
        <w:rPr>
          <w:b/>
          <w:sz w:val="72"/>
          <w:szCs w:val="72"/>
          <w:u w:val="single"/>
        </w:rPr>
        <w:t>Наши контакты:</w:t>
      </w:r>
    </w:p>
    <w:tbl>
      <w:tblPr>
        <w:tblStyle w:val="a6"/>
        <w:tblW w:w="10627" w:type="dxa"/>
        <w:tblLook w:val="04A0" w:firstRow="1" w:lastRow="0" w:firstColumn="1" w:lastColumn="0" w:noHBand="0" w:noVBand="1"/>
      </w:tblPr>
      <w:tblGrid>
        <w:gridCol w:w="3823"/>
        <w:gridCol w:w="6804"/>
      </w:tblGrid>
      <w:tr w:rsidR="000D0A79" w:rsidTr="001F6174">
        <w:tc>
          <w:tcPr>
            <w:tcW w:w="3823" w:type="dxa"/>
          </w:tcPr>
          <w:p w:rsidR="000D0A79" w:rsidRPr="000D0A79" w:rsidRDefault="000D0A79" w:rsidP="000D0A79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0D0A7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Адрес</w:t>
            </w:r>
          </w:p>
        </w:tc>
        <w:tc>
          <w:tcPr>
            <w:tcW w:w="6804" w:type="dxa"/>
          </w:tcPr>
          <w:p w:rsidR="000D0A79" w:rsidRPr="000D0A79" w:rsidRDefault="000D0A79" w:rsidP="000D0A79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0D0A7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 xml:space="preserve">г. Петрозаводск, проспект А. Невского,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 xml:space="preserve">д. </w:t>
            </w:r>
            <w:r w:rsidRPr="000D0A7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 xml:space="preserve">53 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«А»</w:t>
            </w:r>
          </w:p>
        </w:tc>
      </w:tr>
      <w:tr w:rsidR="000D0A79" w:rsidTr="001F6174">
        <w:tc>
          <w:tcPr>
            <w:tcW w:w="3823" w:type="dxa"/>
          </w:tcPr>
          <w:p w:rsidR="000D0A79" w:rsidRPr="000D0A79" w:rsidRDefault="000D0A79" w:rsidP="000D0A79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0D0A7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Телефон отдела кадров</w:t>
            </w:r>
          </w:p>
        </w:tc>
        <w:tc>
          <w:tcPr>
            <w:tcW w:w="6804" w:type="dxa"/>
          </w:tcPr>
          <w:p w:rsidR="000D0A79" w:rsidRPr="000D0A79" w:rsidRDefault="000D0A79" w:rsidP="000D0A79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0D0A7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(8142)71-60-70</w:t>
            </w:r>
          </w:p>
        </w:tc>
      </w:tr>
      <w:tr w:rsidR="000D0A79" w:rsidTr="001F6174">
        <w:tc>
          <w:tcPr>
            <w:tcW w:w="3823" w:type="dxa"/>
          </w:tcPr>
          <w:p w:rsidR="000D0A79" w:rsidRPr="000D0A79" w:rsidRDefault="000D0A79" w:rsidP="000D0A79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0D0A79"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en-US"/>
              </w:rPr>
              <w:t>E</w:t>
            </w:r>
            <w:r w:rsidRPr="000D0A7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-</w:t>
            </w:r>
            <w:r w:rsidRPr="000D0A79">
              <w:rPr>
                <w:rFonts w:ascii="Times New Roman" w:hAnsi="Times New Roman" w:cs="Times New Roman"/>
                <w:b/>
                <w:color w:val="auto"/>
                <w:sz w:val="28"/>
                <w:szCs w:val="24"/>
                <w:lang w:val="en-US"/>
              </w:rPr>
              <w:t>mail</w:t>
            </w:r>
            <w:r w:rsidRPr="000D0A7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 xml:space="preserve"> для отправки резюме</w:t>
            </w:r>
          </w:p>
        </w:tc>
        <w:tc>
          <w:tcPr>
            <w:tcW w:w="6804" w:type="dxa"/>
          </w:tcPr>
          <w:p w:rsidR="000D0A79" w:rsidRPr="000D0A79" w:rsidRDefault="000D0A79" w:rsidP="000D0A79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0D0A7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Platanaya-NN@fskees.ru</w:t>
            </w:r>
          </w:p>
        </w:tc>
      </w:tr>
    </w:tbl>
    <w:p w:rsidR="000D0A79" w:rsidRPr="000D0A79" w:rsidRDefault="000D0A79" w:rsidP="00980D8E">
      <w:pPr>
        <w:rPr>
          <w:b/>
          <w:sz w:val="72"/>
          <w:szCs w:val="72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0D0A79" w:rsidRPr="000D0A79" w:rsidSect="001F6174">
      <w:pgSz w:w="11906" w:h="16838" w:code="9"/>
      <w:pgMar w:top="284" w:right="566" w:bottom="426" w:left="720" w:header="45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B89" w:rsidRDefault="004A2B89">
      <w:pPr>
        <w:spacing w:after="0" w:line="240" w:lineRule="auto"/>
      </w:pPr>
      <w:r>
        <w:separator/>
      </w:r>
    </w:p>
  </w:endnote>
  <w:endnote w:type="continuationSeparator" w:id="0">
    <w:p w:rsidR="004A2B89" w:rsidRDefault="004A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B89" w:rsidRDefault="004A2B89">
      <w:pPr>
        <w:spacing w:after="0" w:line="240" w:lineRule="auto"/>
      </w:pPr>
      <w:r>
        <w:separator/>
      </w:r>
    </w:p>
  </w:footnote>
  <w:footnote w:type="continuationSeparator" w:id="0">
    <w:p w:rsidR="004A2B89" w:rsidRDefault="004A2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CCC118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4EE905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5564E4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A2006D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3020B7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64EC1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F230F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568EA2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5439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DA9C3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6171D9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485A647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FCF7B5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99"/>
    <w:rsid w:val="000217DB"/>
    <w:rsid w:val="000331A8"/>
    <w:rsid w:val="000342F5"/>
    <w:rsid w:val="000D0A79"/>
    <w:rsid w:val="000D2473"/>
    <w:rsid w:val="00186B0C"/>
    <w:rsid w:val="001B6E13"/>
    <w:rsid w:val="001E0783"/>
    <w:rsid w:val="001E6959"/>
    <w:rsid w:val="001F6174"/>
    <w:rsid w:val="00203E94"/>
    <w:rsid w:val="002517A5"/>
    <w:rsid w:val="002A5064"/>
    <w:rsid w:val="002B4559"/>
    <w:rsid w:val="002C6259"/>
    <w:rsid w:val="002F22FF"/>
    <w:rsid w:val="002F7A22"/>
    <w:rsid w:val="0034732E"/>
    <w:rsid w:val="003503F0"/>
    <w:rsid w:val="00360A70"/>
    <w:rsid w:val="003870B6"/>
    <w:rsid w:val="003F5560"/>
    <w:rsid w:val="00404167"/>
    <w:rsid w:val="004070E4"/>
    <w:rsid w:val="004463AB"/>
    <w:rsid w:val="00467E65"/>
    <w:rsid w:val="004A2004"/>
    <w:rsid w:val="004A2B89"/>
    <w:rsid w:val="004B6B4C"/>
    <w:rsid w:val="004D24B1"/>
    <w:rsid w:val="004E6BC8"/>
    <w:rsid w:val="00517E59"/>
    <w:rsid w:val="0052441B"/>
    <w:rsid w:val="00527144"/>
    <w:rsid w:val="00553D4F"/>
    <w:rsid w:val="005572E0"/>
    <w:rsid w:val="005763B5"/>
    <w:rsid w:val="00584B1C"/>
    <w:rsid w:val="005A757E"/>
    <w:rsid w:val="005C001E"/>
    <w:rsid w:val="006000EB"/>
    <w:rsid w:val="00622F2B"/>
    <w:rsid w:val="00626934"/>
    <w:rsid w:val="00640B09"/>
    <w:rsid w:val="0067521A"/>
    <w:rsid w:val="00677BE0"/>
    <w:rsid w:val="00682FDA"/>
    <w:rsid w:val="00687E36"/>
    <w:rsid w:val="0071488B"/>
    <w:rsid w:val="00751789"/>
    <w:rsid w:val="00786397"/>
    <w:rsid w:val="00794B00"/>
    <w:rsid w:val="007A2460"/>
    <w:rsid w:val="007A3867"/>
    <w:rsid w:val="007A4016"/>
    <w:rsid w:val="008479C3"/>
    <w:rsid w:val="0085532E"/>
    <w:rsid w:val="00856BC1"/>
    <w:rsid w:val="00896431"/>
    <w:rsid w:val="008971FD"/>
    <w:rsid w:val="008B3473"/>
    <w:rsid w:val="008B6600"/>
    <w:rsid w:val="008D13C6"/>
    <w:rsid w:val="00941A39"/>
    <w:rsid w:val="00947F99"/>
    <w:rsid w:val="00980D8E"/>
    <w:rsid w:val="0098354C"/>
    <w:rsid w:val="009B5438"/>
    <w:rsid w:val="009C0B86"/>
    <w:rsid w:val="009E21A0"/>
    <w:rsid w:val="00A00992"/>
    <w:rsid w:val="00A35219"/>
    <w:rsid w:val="00A74B27"/>
    <w:rsid w:val="00A8388A"/>
    <w:rsid w:val="00A96512"/>
    <w:rsid w:val="00AA25C5"/>
    <w:rsid w:val="00AD3604"/>
    <w:rsid w:val="00AD3A1C"/>
    <w:rsid w:val="00AF7B9D"/>
    <w:rsid w:val="00B07695"/>
    <w:rsid w:val="00B27D75"/>
    <w:rsid w:val="00BA5D61"/>
    <w:rsid w:val="00BC6355"/>
    <w:rsid w:val="00BE7964"/>
    <w:rsid w:val="00BF5B89"/>
    <w:rsid w:val="00C030C8"/>
    <w:rsid w:val="00C16DD9"/>
    <w:rsid w:val="00C21DD0"/>
    <w:rsid w:val="00C364A5"/>
    <w:rsid w:val="00C36E0C"/>
    <w:rsid w:val="00C4129B"/>
    <w:rsid w:val="00C57200"/>
    <w:rsid w:val="00C9464A"/>
    <w:rsid w:val="00D36F6D"/>
    <w:rsid w:val="00D5036A"/>
    <w:rsid w:val="00DC6695"/>
    <w:rsid w:val="00DD001D"/>
    <w:rsid w:val="00DE7CD6"/>
    <w:rsid w:val="00DF4CDD"/>
    <w:rsid w:val="00E151C0"/>
    <w:rsid w:val="00E23EF2"/>
    <w:rsid w:val="00E5629A"/>
    <w:rsid w:val="00E70E63"/>
    <w:rsid w:val="00E8611A"/>
    <w:rsid w:val="00EB120A"/>
    <w:rsid w:val="00ED76EB"/>
    <w:rsid w:val="00EF190B"/>
    <w:rsid w:val="00F115A0"/>
    <w:rsid w:val="00F16087"/>
    <w:rsid w:val="00F23854"/>
    <w:rsid w:val="00F31965"/>
    <w:rsid w:val="00F64D39"/>
    <w:rsid w:val="00F6643C"/>
    <w:rsid w:val="00F66F2E"/>
    <w:rsid w:val="00F70AB9"/>
    <w:rsid w:val="00FC5967"/>
    <w:rsid w:val="00FD41CF"/>
    <w:rsid w:val="00FD5508"/>
    <w:rsid w:val="00FD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505A9"/>
  <w15:chartTrackingRefBased/>
  <w15:docId w15:val="{A09EA1C5-F863-0B40-AC3D-7B5ED0AE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ru-RU" w:eastAsia="en-US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84B1C"/>
    <w:rPr>
      <w:rFonts w:ascii="Corbel" w:hAnsi="Corbel"/>
    </w:rPr>
  </w:style>
  <w:style w:type="paragraph" w:styleId="1">
    <w:name w:val="heading 1"/>
    <w:basedOn w:val="a2"/>
    <w:link w:val="10"/>
    <w:uiPriority w:val="3"/>
    <w:qFormat/>
    <w:rsid w:val="00584B1C"/>
    <w:pPr>
      <w:keepNext/>
      <w:keepLines/>
      <w:pBdr>
        <w:top w:val="single" w:sz="4" w:space="31" w:color="4472C4" w:themeColor="accent1"/>
        <w:bottom w:val="single" w:sz="4" w:space="31" w:color="4472C4" w:themeColor="accent1"/>
      </w:pBdr>
      <w:shd w:val="clear" w:color="auto" w:fill="4472C4" w:themeFill="accent1"/>
      <w:spacing w:after="320" w:line="240" w:lineRule="auto"/>
      <w:ind w:left="29" w:right="43"/>
      <w:contextualSpacing/>
      <w:jc w:val="center"/>
      <w:outlineLvl w:val="0"/>
    </w:pPr>
    <w:rPr>
      <w:rFonts w:eastAsiaTheme="majorEastAsia" w:cstheme="majorBidi"/>
      <w:color w:val="FFFFFF" w:themeColor="background1"/>
      <w:sz w:val="52"/>
      <w:szCs w:val="32"/>
    </w:rPr>
  </w:style>
  <w:style w:type="paragraph" w:styleId="21">
    <w:name w:val="heading 2"/>
    <w:basedOn w:val="a2"/>
    <w:link w:val="22"/>
    <w:uiPriority w:val="9"/>
    <w:unhideWhenUsed/>
    <w:qFormat/>
    <w:rsid w:val="00584B1C"/>
    <w:pPr>
      <w:keepNext/>
      <w:keepLines/>
      <w:spacing w:after="60" w:line="288" w:lineRule="auto"/>
      <w:contextualSpacing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link w:val="32"/>
    <w:uiPriority w:val="9"/>
    <w:unhideWhenUsed/>
    <w:qFormat/>
    <w:rsid w:val="00584B1C"/>
    <w:pPr>
      <w:keepNext/>
      <w:keepLines/>
      <w:spacing w:before="40" w:after="0"/>
      <w:contextualSpacing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41">
    <w:name w:val="heading 4"/>
    <w:basedOn w:val="a2"/>
    <w:link w:val="42"/>
    <w:uiPriority w:val="9"/>
    <w:semiHidden/>
    <w:unhideWhenUsed/>
    <w:qFormat/>
    <w:rsid w:val="00584B1C"/>
    <w:pPr>
      <w:keepNext/>
      <w:keepLines/>
      <w:spacing w:before="40" w:after="0"/>
      <w:contextualSpacing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1">
    <w:name w:val="heading 5"/>
    <w:basedOn w:val="a2"/>
    <w:link w:val="52"/>
    <w:uiPriority w:val="9"/>
    <w:semiHidden/>
    <w:unhideWhenUsed/>
    <w:qFormat/>
    <w:rsid w:val="00584B1C"/>
    <w:pPr>
      <w:keepNext/>
      <w:keepLines/>
      <w:spacing w:before="40" w:after="0"/>
      <w:contextualSpacing/>
      <w:jc w:val="center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2"/>
    <w:link w:val="60"/>
    <w:uiPriority w:val="9"/>
    <w:semiHidden/>
    <w:unhideWhenUsed/>
    <w:qFormat/>
    <w:rsid w:val="00584B1C"/>
    <w:pPr>
      <w:keepNext/>
      <w:keepLines/>
      <w:spacing w:before="40" w:after="0"/>
      <w:contextualSpacing/>
      <w:jc w:val="center"/>
      <w:outlineLvl w:val="5"/>
    </w:pPr>
    <w:rPr>
      <w:rFonts w:eastAsiaTheme="majorEastAsia" w:cstheme="majorBidi"/>
      <w:color w:val="1F3763" w:themeColor="accent1" w:themeShade="7F"/>
    </w:rPr>
  </w:style>
  <w:style w:type="paragraph" w:styleId="7">
    <w:name w:val="heading 7"/>
    <w:basedOn w:val="a2"/>
    <w:link w:val="70"/>
    <w:uiPriority w:val="9"/>
    <w:semiHidden/>
    <w:unhideWhenUsed/>
    <w:qFormat/>
    <w:rsid w:val="00584B1C"/>
    <w:pPr>
      <w:keepNext/>
      <w:keepLines/>
      <w:spacing w:before="40" w:after="0"/>
      <w:contextualSpacing/>
      <w:jc w:val="center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8">
    <w:name w:val="heading 8"/>
    <w:basedOn w:val="a2"/>
    <w:link w:val="80"/>
    <w:uiPriority w:val="9"/>
    <w:semiHidden/>
    <w:unhideWhenUsed/>
    <w:qFormat/>
    <w:rsid w:val="00584B1C"/>
    <w:pPr>
      <w:keepNext/>
      <w:keepLines/>
      <w:spacing w:before="40" w:after="0"/>
      <w:contextualSpacing/>
      <w:jc w:val="center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link w:val="90"/>
    <w:uiPriority w:val="9"/>
    <w:semiHidden/>
    <w:unhideWhenUsed/>
    <w:qFormat/>
    <w:rsid w:val="00584B1C"/>
    <w:pPr>
      <w:keepNext/>
      <w:keepLines/>
      <w:spacing w:before="40" w:after="0"/>
      <w:contextualSpacing/>
      <w:jc w:val="center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58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2"/>
    <w:link w:val="a8"/>
    <w:uiPriority w:val="1"/>
    <w:qFormat/>
    <w:rsid w:val="00584B1C"/>
    <w:pPr>
      <w:spacing w:after="0" w:line="240" w:lineRule="auto"/>
      <w:ind w:left="72" w:right="72"/>
      <w:contextualSpacing/>
      <w:jc w:val="center"/>
    </w:pPr>
    <w:rPr>
      <w:rFonts w:eastAsiaTheme="majorEastAsia" w:cstheme="majorBidi"/>
      <w:color w:val="FFFFFF" w:themeColor="background1"/>
      <w:kern w:val="28"/>
      <w:sz w:val="96"/>
      <w:szCs w:val="56"/>
    </w:rPr>
  </w:style>
  <w:style w:type="character" w:customStyle="1" w:styleId="a8">
    <w:name w:val="Заголовок Знак"/>
    <w:basedOn w:val="a3"/>
    <w:link w:val="a7"/>
    <w:uiPriority w:val="1"/>
    <w:rsid w:val="00584B1C"/>
    <w:rPr>
      <w:rFonts w:ascii="Corbel" w:eastAsiaTheme="majorEastAsia" w:hAnsi="Corbel" w:cstheme="majorBidi"/>
      <w:color w:val="FFFFFF" w:themeColor="background1"/>
      <w:kern w:val="28"/>
      <w:sz w:val="96"/>
      <w:szCs w:val="56"/>
    </w:rPr>
  </w:style>
  <w:style w:type="paragraph" w:styleId="a9">
    <w:name w:val="Subtitle"/>
    <w:basedOn w:val="a2"/>
    <w:link w:val="aa"/>
    <w:uiPriority w:val="2"/>
    <w:qFormat/>
    <w:rsid w:val="00584B1C"/>
    <w:pPr>
      <w:numPr>
        <w:ilvl w:val="1"/>
      </w:numPr>
      <w:spacing w:before="240" w:after="120" w:line="240" w:lineRule="auto"/>
      <w:ind w:left="1440" w:right="1440"/>
      <w:contextualSpacing/>
    </w:pPr>
    <w:rPr>
      <w:rFonts w:eastAsiaTheme="minorEastAsia"/>
      <w:color w:val="FFFFFF" w:themeColor="background1"/>
      <w:spacing w:val="15"/>
      <w:sz w:val="52"/>
    </w:rPr>
  </w:style>
  <w:style w:type="character" w:customStyle="1" w:styleId="aa">
    <w:name w:val="Подзаголовок Знак"/>
    <w:basedOn w:val="a3"/>
    <w:link w:val="a9"/>
    <w:uiPriority w:val="2"/>
    <w:rsid w:val="00584B1C"/>
    <w:rPr>
      <w:rFonts w:ascii="Corbel" w:eastAsiaTheme="minorEastAsia" w:hAnsi="Corbel"/>
      <w:color w:val="FFFFFF" w:themeColor="background1"/>
      <w:spacing w:val="15"/>
      <w:sz w:val="52"/>
    </w:rPr>
  </w:style>
  <w:style w:type="character" w:customStyle="1" w:styleId="10">
    <w:name w:val="Заголовок 1 Знак"/>
    <w:basedOn w:val="a3"/>
    <w:link w:val="1"/>
    <w:uiPriority w:val="3"/>
    <w:rsid w:val="00584B1C"/>
    <w:rPr>
      <w:rFonts w:ascii="Corbel" w:eastAsiaTheme="majorEastAsia" w:hAnsi="Corbel" w:cstheme="majorBidi"/>
      <w:color w:val="FFFFFF" w:themeColor="background1"/>
      <w:sz w:val="52"/>
      <w:szCs w:val="32"/>
      <w:shd w:val="clear" w:color="auto" w:fill="4472C4" w:themeFill="accent1"/>
    </w:rPr>
  </w:style>
  <w:style w:type="paragraph" w:styleId="ab">
    <w:name w:val="Block Text"/>
    <w:basedOn w:val="a2"/>
    <w:uiPriority w:val="3"/>
    <w:unhideWhenUsed/>
    <w:qFormat/>
    <w:rsid w:val="00584B1C"/>
    <w:pPr>
      <w:spacing w:line="240" w:lineRule="auto"/>
      <w:ind w:left="1440" w:right="1440"/>
    </w:pPr>
    <w:rPr>
      <w:rFonts w:eastAsiaTheme="minorEastAsia"/>
      <w:b/>
      <w:iCs/>
      <w:color w:val="FFFFFF" w:themeColor="background1"/>
      <w:sz w:val="24"/>
    </w:rPr>
  </w:style>
  <w:style w:type="character" w:styleId="ac">
    <w:name w:val="Placeholder Text"/>
    <w:basedOn w:val="a3"/>
    <w:uiPriority w:val="99"/>
    <w:semiHidden/>
    <w:rsid w:val="00584B1C"/>
    <w:rPr>
      <w:rFonts w:ascii="Corbel" w:hAnsi="Corbel"/>
      <w:color w:val="808080"/>
    </w:rPr>
  </w:style>
  <w:style w:type="paragraph" w:styleId="ad">
    <w:name w:val="header"/>
    <w:basedOn w:val="a2"/>
    <w:link w:val="ae"/>
    <w:uiPriority w:val="99"/>
    <w:unhideWhenUsed/>
    <w:rsid w:val="00584B1C"/>
    <w:pPr>
      <w:spacing w:after="0" w:line="240" w:lineRule="auto"/>
      <w:jc w:val="center"/>
    </w:pPr>
  </w:style>
  <w:style w:type="character" w:customStyle="1" w:styleId="ae">
    <w:name w:val="Верхний колонтитул Знак"/>
    <w:basedOn w:val="a3"/>
    <w:link w:val="ad"/>
    <w:uiPriority w:val="99"/>
    <w:rsid w:val="00584B1C"/>
    <w:rPr>
      <w:rFonts w:ascii="Corbel" w:hAnsi="Corbel"/>
    </w:rPr>
  </w:style>
  <w:style w:type="paragraph" w:styleId="af">
    <w:name w:val="footer"/>
    <w:basedOn w:val="a2"/>
    <w:link w:val="af0"/>
    <w:uiPriority w:val="99"/>
    <w:unhideWhenUsed/>
    <w:rsid w:val="00584B1C"/>
    <w:pPr>
      <w:spacing w:after="0" w:line="240" w:lineRule="auto"/>
      <w:jc w:val="center"/>
    </w:pPr>
  </w:style>
  <w:style w:type="character" w:customStyle="1" w:styleId="af0">
    <w:name w:val="Нижний колонтитул Знак"/>
    <w:basedOn w:val="a3"/>
    <w:link w:val="af"/>
    <w:uiPriority w:val="99"/>
    <w:rsid w:val="00584B1C"/>
    <w:rPr>
      <w:rFonts w:ascii="Corbel" w:hAnsi="Corbel"/>
    </w:rPr>
  </w:style>
  <w:style w:type="character" w:customStyle="1" w:styleId="52">
    <w:name w:val="Заголовок 5 Знак"/>
    <w:basedOn w:val="a3"/>
    <w:link w:val="51"/>
    <w:uiPriority w:val="9"/>
    <w:semiHidden/>
    <w:rsid w:val="00584B1C"/>
    <w:rPr>
      <w:rFonts w:ascii="Corbel" w:eastAsiaTheme="majorEastAsia" w:hAnsi="Corbel" w:cstheme="majorBidi"/>
      <w:color w:val="2F5496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584B1C"/>
    <w:rPr>
      <w:rFonts w:ascii="Corbel" w:eastAsiaTheme="majorEastAsia" w:hAnsi="Corbel" w:cstheme="majorBidi"/>
      <w:color w:val="1F3763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584B1C"/>
    <w:rPr>
      <w:rFonts w:ascii="Corbel" w:eastAsiaTheme="majorEastAsia" w:hAnsi="Corbel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584B1C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584B1C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customStyle="1" w:styleId="22">
    <w:name w:val="Заголовок 2 Знак"/>
    <w:basedOn w:val="a3"/>
    <w:link w:val="21"/>
    <w:uiPriority w:val="9"/>
    <w:rsid w:val="00584B1C"/>
    <w:rPr>
      <w:rFonts w:ascii="Corbel" w:eastAsiaTheme="majorEastAsia" w:hAnsi="Corbel" w:cstheme="majorBidi"/>
      <w:color w:val="2F5496" w:themeColor="accent1" w:themeShade="BF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584B1C"/>
    <w:rPr>
      <w:rFonts w:ascii="Corbel" w:eastAsiaTheme="majorEastAsia" w:hAnsi="Corbel" w:cstheme="majorBidi"/>
      <w:color w:val="1F3763" w:themeColor="accent1" w:themeShade="7F"/>
      <w:szCs w:val="24"/>
    </w:rPr>
  </w:style>
  <w:style w:type="character" w:customStyle="1" w:styleId="42">
    <w:name w:val="Заголовок 4 Знак"/>
    <w:basedOn w:val="a3"/>
    <w:link w:val="41"/>
    <w:uiPriority w:val="9"/>
    <w:semiHidden/>
    <w:rsid w:val="00584B1C"/>
    <w:rPr>
      <w:rFonts w:ascii="Corbel" w:eastAsiaTheme="majorEastAsia" w:hAnsi="Corbel" w:cstheme="majorBidi"/>
      <w:i/>
      <w:iCs/>
      <w:color w:val="2F5496" w:themeColor="accent1" w:themeShade="BF"/>
    </w:rPr>
  </w:style>
  <w:style w:type="table" w:styleId="-13">
    <w:name w:val="Grid Table 1 Light Accent 3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tion">
    <w:name w:val="Mention"/>
    <w:basedOn w:val="a3"/>
    <w:uiPriority w:val="99"/>
    <w:semiHidden/>
    <w:unhideWhenUsed/>
    <w:rsid w:val="00584B1C"/>
    <w:rPr>
      <w:rFonts w:ascii="Corbel" w:hAnsi="Corbel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584B1C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584B1C"/>
    <w:pPr>
      <w:numPr>
        <w:numId w:val="2"/>
      </w:numPr>
    </w:pPr>
  </w:style>
  <w:style w:type="character" w:styleId="HTML">
    <w:name w:val="HTML Code"/>
    <w:basedOn w:val="a3"/>
    <w:uiPriority w:val="99"/>
    <w:semiHidden/>
    <w:unhideWhenUsed/>
    <w:rsid w:val="00584B1C"/>
    <w:rPr>
      <w:rFonts w:ascii="Consolas" w:hAnsi="Consolas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584B1C"/>
    <w:rPr>
      <w:rFonts w:ascii="Corbel" w:hAnsi="Corbel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584B1C"/>
    <w:pPr>
      <w:spacing w:after="0" w:line="240" w:lineRule="auto"/>
    </w:pPr>
    <w:rPr>
      <w:i/>
      <w:iCs/>
    </w:rPr>
  </w:style>
  <w:style w:type="character" w:customStyle="1" w:styleId="HTML2">
    <w:name w:val="Адрес HTML Знак"/>
    <w:basedOn w:val="a3"/>
    <w:link w:val="HTML1"/>
    <w:uiPriority w:val="99"/>
    <w:semiHidden/>
    <w:rsid w:val="00584B1C"/>
    <w:rPr>
      <w:rFonts w:ascii="Corbel" w:hAnsi="Corbel"/>
      <w:i/>
      <w:iCs/>
    </w:rPr>
  </w:style>
  <w:style w:type="character" w:styleId="HTML3">
    <w:name w:val="HTML Definition"/>
    <w:basedOn w:val="a3"/>
    <w:uiPriority w:val="99"/>
    <w:semiHidden/>
    <w:unhideWhenUsed/>
    <w:rsid w:val="00584B1C"/>
    <w:rPr>
      <w:rFonts w:ascii="Corbel" w:hAnsi="Corbel"/>
      <w:i/>
      <w:iCs/>
    </w:rPr>
  </w:style>
  <w:style w:type="character" w:styleId="HTML4">
    <w:name w:val="HTML Cite"/>
    <w:basedOn w:val="a3"/>
    <w:uiPriority w:val="99"/>
    <w:semiHidden/>
    <w:unhideWhenUsed/>
    <w:rsid w:val="00584B1C"/>
    <w:rPr>
      <w:rFonts w:ascii="Corbel" w:hAnsi="Corbel"/>
      <w:i/>
      <w:iCs/>
    </w:rPr>
  </w:style>
  <w:style w:type="character" w:styleId="HTML5">
    <w:name w:val="HTML Typewriter"/>
    <w:basedOn w:val="a3"/>
    <w:uiPriority w:val="99"/>
    <w:semiHidden/>
    <w:unhideWhenUsed/>
    <w:rsid w:val="00584B1C"/>
    <w:rPr>
      <w:rFonts w:ascii="Consolas" w:hAnsi="Consolas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584B1C"/>
    <w:rPr>
      <w:rFonts w:ascii="Consolas" w:hAnsi="Consolas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584B1C"/>
    <w:rPr>
      <w:rFonts w:ascii="Corbel" w:hAnsi="Corbel"/>
    </w:rPr>
  </w:style>
  <w:style w:type="character" w:styleId="HTML8">
    <w:name w:val="HTML Keyboard"/>
    <w:basedOn w:val="a3"/>
    <w:uiPriority w:val="99"/>
    <w:semiHidden/>
    <w:unhideWhenUsed/>
    <w:rsid w:val="00584B1C"/>
    <w:rPr>
      <w:rFonts w:ascii="Consolas" w:hAnsi="Consolas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584B1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3"/>
    <w:link w:val="HTML9"/>
    <w:uiPriority w:val="99"/>
    <w:semiHidden/>
    <w:rsid w:val="00584B1C"/>
    <w:rPr>
      <w:rFonts w:ascii="Consolas" w:hAnsi="Consolas"/>
      <w:sz w:val="20"/>
      <w:szCs w:val="20"/>
    </w:rPr>
  </w:style>
  <w:style w:type="paragraph" w:styleId="11">
    <w:name w:val="toc 1"/>
    <w:basedOn w:val="a2"/>
    <w:next w:val="a2"/>
    <w:autoRedefine/>
    <w:uiPriority w:val="39"/>
    <w:semiHidden/>
    <w:unhideWhenUsed/>
    <w:rsid w:val="00584B1C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584B1C"/>
    <w:pPr>
      <w:spacing w:after="100"/>
      <w:ind w:left="220"/>
    </w:pPr>
  </w:style>
  <w:style w:type="paragraph" w:styleId="33">
    <w:name w:val="toc 3"/>
    <w:basedOn w:val="a2"/>
    <w:next w:val="a2"/>
    <w:autoRedefine/>
    <w:uiPriority w:val="39"/>
    <w:semiHidden/>
    <w:unhideWhenUsed/>
    <w:rsid w:val="00584B1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584B1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584B1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584B1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584B1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584B1C"/>
    <w:pPr>
      <w:spacing w:after="100"/>
      <w:ind w:left="1540"/>
    </w:pPr>
  </w:style>
  <w:style w:type="paragraph" w:styleId="91">
    <w:name w:val="toc 9"/>
    <w:basedOn w:val="a2"/>
    <w:next w:val="a2"/>
    <w:autoRedefine/>
    <w:uiPriority w:val="39"/>
    <w:semiHidden/>
    <w:unhideWhenUsed/>
    <w:rsid w:val="00584B1C"/>
    <w:pPr>
      <w:spacing w:after="100"/>
      <w:ind w:left="1760"/>
    </w:pPr>
  </w:style>
  <w:style w:type="paragraph" w:styleId="af1">
    <w:name w:val="TOC Heading"/>
    <w:basedOn w:val="1"/>
    <w:next w:val="a2"/>
    <w:uiPriority w:val="39"/>
    <w:semiHidden/>
    <w:unhideWhenUsed/>
    <w:qFormat/>
    <w:rsid w:val="00584B1C"/>
    <w:pPr>
      <w:pBdr>
        <w:top w:val="none" w:sz="0" w:space="0" w:color="auto"/>
        <w:bottom w:val="none" w:sz="0" w:space="0" w:color="auto"/>
      </w:pBdr>
      <w:shd w:val="clear" w:color="auto" w:fill="auto"/>
      <w:spacing w:before="240" w:after="0" w:line="312" w:lineRule="auto"/>
      <w:ind w:left="0" w:right="0"/>
      <w:contextualSpacing w:val="0"/>
      <w:jc w:val="left"/>
      <w:outlineLvl w:val="9"/>
    </w:pPr>
    <w:rPr>
      <w:color w:val="2F5496" w:themeColor="accent1" w:themeShade="BF"/>
      <w:sz w:val="32"/>
    </w:rPr>
  </w:style>
  <w:style w:type="character" w:styleId="af2">
    <w:name w:val="Subtle Reference"/>
    <w:basedOn w:val="a3"/>
    <w:uiPriority w:val="31"/>
    <w:semiHidden/>
    <w:unhideWhenUsed/>
    <w:qFormat/>
    <w:rsid w:val="00584B1C"/>
    <w:rPr>
      <w:rFonts w:ascii="Corbel" w:hAnsi="Corbel"/>
      <w:smallCaps/>
      <w:color w:val="5A5A5A" w:themeColor="text1" w:themeTint="A5"/>
    </w:rPr>
  </w:style>
  <w:style w:type="character" w:styleId="af3">
    <w:name w:val="Subtle Emphasis"/>
    <w:basedOn w:val="a3"/>
    <w:uiPriority w:val="19"/>
    <w:semiHidden/>
    <w:unhideWhenUsed/>
    <w:qFormat/>
    <w:rsid w:val="00584B1C"/>
    <w:rPr>
      <w:rFonts w:ascii="Corbel" w:hAnsi="Corbel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584B1C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584B1C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584B1C"/>
  </w:style>
  <w:style w:type="character" w:styleId="af6">
    <w:name w:val="Book Title"/>
    <w:basedOn w:val="a3"/>
    <w:uiPriority w:val="33"/>
    <w:semiHidden/>
    <w:unhideWhenUsed/>
    <w:qFormat/>
    <w:rsid w:val="00584B1C"/>
    <w:rPr>
      <w:rFonts w:ascii="Corbel" w:hAnsi="Corbel"/>
      <w:b/>
      <w:bCs/>
      <w:i/>
      <w:iCs/>
      <w:spacing w:val="5"/>
    </w:rPr>
  </w:style>
  <w:style w:type="character" w:customStyle="1" w:styleId="Hashtag">
    <w:name w:val="Hashtag"/>
    <w:basedOn w:val="a3"/>
    <w:uiPriority w:val="99"/>
    <w:semiHidden/>
    <w:unhideWhenUsed/>
    <w:rsid w:val="00584B1C"/>
    <w:rPr>
      <w:rFonts w:ascii="Corbel" w:hAnsi="Corbel"/>
      <w:color w:val="2B579A"/>
      <w:shd w:val="clear" w:color="auto" w:fill="E1DFDD"/>
    </w:rPr>
  </w:style>
  <w:style w:type="paragraph" w:styleId="af7">
    <w:name w:val="Message Header"/>
    <w:basedOn w:val="a2"/>
    <w:link w:val="af8"/>
    <w:uiPriority w:val="99"/>
    <w:semiHidden/>
    <w:unhideWhenUsed/>
    <w:rsid w:val="00584B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8">
    <w:name w:val="Шапка Знак"/>
    <w:basedOn w:val="a3"/>
    <w:link w:val="af7"/>
    <w:uiPriority w:val="99"/>
    <w:semiHidden/>
    <w:rsid w:val="00584B1C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584B1C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584B1C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584B1C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584B1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584B1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584B1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584B1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584B1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584B1C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584B1C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584B1C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584B1C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584B1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584B1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9"/>
    <w:semiHidden/>
    <w:unhideWhenUsed/>
    <w:rsid w:val="00584B1C"/>
    <w:pPr>
      <w:spacing w:after="120"/>
      <w:ind w:left="360"/>
      <w:contextualSpacing/>
    </w:pPr>
  </w:style>
  <w:style w:type="paragraph" w:styleId="28">
    <w:name w:val="List Continue 2"/>
    <w:basedOn w:val="a2"/>
    <w:uiPriority w:val="99"/>
    <w:semiHidden/>
    <w:unhideWhenUsed/>
    <w:rsid w:val="00584B1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584B1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584B1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584B1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semiHidden/>
    <w:unhideWhenUsed/>
    <w:qFormat/>
    <w:rsid w:val="00584B1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584B1C"/>
    <w:pPr>
      <w:numPr>
        <w:numId w:val="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584B1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584B1C"/>
    <w:pPr>
      <w:numPr>
        <w:numId w:val="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584B1C"/>
    <w:pPr>
      <w:numPr>
        <w:numId w:val="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584B1C"/>
    <w:pPr>
      <w:numPr>
        <w:numId w:val="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584B1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584B1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584B1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584B1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584B1C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584B1C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584B1C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584B1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584B1C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d">
    <w:name w:val="table of figures"/>
    <w:basedOn w:val="a2"/>
    <w:next w:val="a2"/>
    <w:uiPriority w:val="99"/>
    <w:semiHidden/>
    <w:unhideWhenUsed/>
    <w:rsid w:val="00584B1C"/>
    <w:pPr>
      <w:spacing w:after="0"/>
    </w:pPr>
  </w:style>
  <w:style w:type="paragraph" w:styleId="afe">
    <w:name w:val="macro"/>
    <w:link w:val="aff"/>
    <w:uiPriority w:val="99"/>
    <w:semiHidden/>
    <w:unhideWhenUsed/>
    <w:rsid w:val="00584B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">
    <w:name w:val="Текст макроса Знак"/>
    <w:basedOn w:val="a3"/>
    <w:link w:val="afe"/>
    <w:uiPriority w:val="99"/>
    <w:semiHidden/>
    <w:rsid w:val="00584B1C"/>
    <w:rPr>
      <w:rFonts w:ascii="Consolas" w:hAnsi="Consolas"/>
      <w:sz w:val="20"/>
      <w:szCs w:val="20"/>
    </w:rPr>
  </w:style>
  <w:style w:type="paragraph" w:styleId="2a">
    <w:name w:val="envelope return"/>
    <w:basedOn w:val="a2"/>
    <w:uiPriority w:val="99"/>
    <w:semiHidden/>
    <w:unhideWhenUsed/>
    <w:rsid w:val="00584B1C"/>
    <w:pPr>
      <w:spacing w:after="0" w:line="240" w:lineRule="auto"/>
    </w:pPr>
    <w:rPr>
      <w:rFonts w:eastAsiaTheme="majorEastAsia" w:cstheme="majorBidi"/>
      <w:sz w:val="20"/>
      <w:szCs w:val="20"/>
    </w:rPr>
  </w:style>
  <w:style w:type="character" w:styleId="aff0">
    <w:name w:val="endnote reference"/>
    <w:basedOn w:val="a3"/>
    <w:uiPriority w:val="99"/>
    <w:semiHidden/>
    <w:unhideWhenUsed/>
    <w:rsid w:val="00584B1C"/>
    <w:rPr>
      <w:rFonts w:ascii="Corbel" w:hAnsi="Corbel"/>
      <w:vertAlign w:val="superscript"/>
    </w:rPr>
  </w:style>
  <w:style w:type="paragraph" w:styleId="aff1">
    <w:name w:val="endnote text"/>
    <w:basedOn w:val="a2"/>
    <w:link w:val="aff2"/>
    <w:uiPriority w:val="99"/>
    <w:semiHidden/>
    <w:unhideWhenUsed/>
    <w:rsid w:val="00584B1C"/>
    <w:pPr>
      <w:spacing w:after="0" w:line="240" w:lineRule="auto"/>
    </w:pPr>
    <w:rPr>
      <w:sz w:val="20"/>
      <w:szCs w:val="20"/>
    </w:rPr>
  </w:style>
  <w:style w:type="character" w:customStyle="1" w:styleId="aff2">
    <w:name w:val="Текст концевой сноски Знак"/>
    <w:basedOn w:val="a3"/>
    <w:link w:val="aff1"/>
    <w:uiPriority w:val="99"/>
    <w:semiHidden/>
    <w:rsid w:val="00584B1C"/>
    <w:rPr>
      <w:rFonts w:ascii="Corbel" w:hAnsi="Corbel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584B1C"/>
    <w:pPr>
      <w:spacing w:after="0"/>
      <w:ind w:left="220" w:hanging="220"/>
    </w:pPr>
  </w:style>
  <w:style w:type="paragraph" w:styleId="aff4">
    <w:name w:val="toa heading"/>
    <w:basedOn w:val="a2"/>
    <w:next w:val="a2"/>
    <w:uiPriority w:val="99"/>
    <w:semiHidden/>
    <w:unhideWhenUsed/>
    <w:rsid w:val="00584B1C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2b">
    <w:name w:val="Quote"/>
    <w:basedOn w:val="a2"/>
    <w:next w:val="a2"/>
    <w:link w:val="2c"/>
    <w:uiPriority w:val="29"/>
    <w:semiHidden/>
    <w:unhideWhenUsed/>
    <w:qFormat/>
    <w:rsid w:val="00584B1C"/>
    <w:pPr>
      <w:spacing w:before="200" w:after="160"/>
      <w:ind w:left="864" w:right="864"/>
      <w:jc w:val="center"/>
    </w:pPr>
    <w:rPr>
      <w:i/>
      <w:iCs/>
    </w:rPr>
  </w:style>
  <w:style w:type="character" w:customStyle="1" w:styleId="2c">
    <w:name w:val="Цитата 2 Знак"/>
    <w:basedOn w:val="a3"/>
    <w:link w:val="2b"/>
    <w:uiPriority w:val="29"/>
    <w:semiHidden/>
    <w:rsid w:val="00584B1C"/>
    <w:rPr>
      <w:rFonts w:ascii="Corbel" w:hAnsi="Corbel"/>
      <w:i/>
      <w:iCs/>
    </w:rPr>
  </w:style>
  <w:style w:type="character" w:styleId="aff5">
    <w:name w:val="Emphasis"/>
    <w:basedOn w:val="a3"/>
    <w:uiPriority w:val="20"/>
    <w:semiHidden/>
    <w:unhideWhenUsed/>
    <w:qFormat/>
    <w:rsid w:val="00584B1C"/>
    <w:rPr>
      <w:rFonts w:ascii="Corbel" w:hAnsi="Corbel"/>
      <w:i/>
      <w:iCs/>
    </w:rPr>
  </w:style>
  <w:style w:type="table" w:styleId="aff6">
    <w:name w:val="Colorful List"/>
    <w:basedOn w:val="a4"/>
    <w:uiPriority w:val="72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584B1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584B1C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584B1C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7">
    <w:name w:val="Colorful Shading"/>
    <w:basedOn w:val="a4"/>
    <w:uiPriority w:val="71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Grid"/>
    <w:basedOn w:val="a4"/>
    <w:uiPriority w:val="73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2">
    <w:name w:val="Colorful Grid Accent 6"/>
    <w:basedOn w:val="a4"/>
    <w:uiPriority w:val="73"/>
    <w:semiHidden/>
    <w:unhideWhenUsed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9">
    <w:name w:val="annotation text"/>
    <w:basedOn w:val="a2"/>
    <w:link w:val="affa"/>
    <w:uiPriority w:val="99"/>
    <w:semiHidden/>
    <w:unhideWhenUsed/>
    <w:rsid w:val="00584B1C"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3"/>
    <w:link w:val="aff9"/>
    <w:uiPriority w:val="99"/>
    <w:semiHidden/>
    <w:rsid w:val="00584B1C"/>
    <w:rPr>
      <w:rFonts w:ascii="Corbel" w:hAnsi="Corbel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584B1C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584B1C"/>
    <w:rPr>
      <w:rFonts w:ascii="Corbel" w:hAnsi="Corbel"/>
      <w:b/>
      <w:bCs/>
      <w:sz w:val="20"/>
      <w:szCs w:val="20"/>
    </w:rPr>
  </w:style>
  <w:style w:type="character" w:styleId="affd">
    <w:name w:val="annotation reference"/>
    <w:basedOn w:val="a3"/>
    <w:uiPriority w:val="99"/>
    <w:semiHidden/>
    <w:unhideWhenUsed/>
    <w:rsid w:val="00584B1C"/>
    <w:rPr>
      <w:rFonts w:ascii="Corbel" w:hAnsi="Corbel"/>
      <w:sz w:val="16"/>
      <w:szCs w:val="16"/>
    </w:rPr>
  </w:style>
  <w:style w:type="paragraph" w:styleId="affe">
    <w:name w:val="Balloon Text"/>
    <w:basedOn w:val="a2"/>
    <w:link w:val="afff"/>
    <w:uiPriority w:val="99"/>
    <w:semiHidden/>
    <w:unhideWhenUsed/>
    <w:rsid w:val="00584B1C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afff">
    <w:name w:val="Текст выноски Знак"/>
    <w:basedOn w:val="a3"/>
    <w:link w:val="affe"/>
    <w:uiPriority w:val="99"/>
    <w:semiHidden/>
    <w:rsid w:val="00584B1C"/>
    <w:rPr>
      <w:rFonts w:ascii="Microsoft YaHei UI" w:eastAsia="Microsoft YaHei UI" w:hAnsi="Microsoft YaHei UI"/>
      <w:sz w:val="18"/>
      <w:szCs w:val="18"/>
    </w:rPr>
  </w:style>
  <w:style w:type="paragraph" w:styleId="afff0">
    <w:name w:val="envelope address"/>
    <w:basedOn w:val="a2"/>
    <w:uiPriority w:val="99"/>
    <w:semiHidden/>
    <w:unhideWhenUsed/>
    <w:rsid w:val="00584B1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fff1">
    <w:name w:val="Document Map"/>
    <w:basedOn w:val="a2"/>
    <w:link w:val="afff2"/>
    <w:uiPriority w:val="99"/>
    <w:semiHidden/>
    <w:unhideWhenUsed/>
    <w:rsid w:val="00584B1C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afff2">
    <w:name w:val="Схема документа Знак"/>
    <w:basedOn w:val="a3"/>
    <w:link w:val="afff1"/>
    <w:uiPriority w:val="99"/>
    <w:semiHidden/>
    <w:rsid w:val="00584B1C"/>
    <w:rPr>
      <w:rFonts w:ascii="Microsoft YaHei UI" w:eastAsia="Microsoft YaHei UI" w:hAnsi="Microsoft YaHei UI"/>
      <w:sz w:val="18"/>
      <w:szCs w:val="18"/>
    </w:rPr>
  </w:style>
  <w:style w:type="numbering" w:styleId="a1">
    <w:name w:val="Outline List 3"/>
    <w:basedOn w:val="a5"/>
    <w:uiPriority w:val="99"/>
    <w:semiHidden/>
    <w:unhideWhenUsed/>
    <w:rsid w:val="00584B1C"/>
    <w:pPr>
      <w:numPr>
        <w:numId w:val="13"/>
      </w:numPr>
    </w:pPr>
  </w:style>
  <w:style w:type="table" w:styleId="17">
    <w:name w:val="Plain Table 1"/>
    <w:basedOn w:val="a4"/>
    <w:uiPriority w:val="41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4"/>
    <w:uiPriority w:val="42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58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58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584B1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3">
    <w:name w:val="No Spacing"/>
    <w:uiPriority w:val="99"/>
    <w:semiHidden/>
    <w:unhideWhenUsed/>
    <w:qFormat/>
    <w:rsid w:val="00584B1C"/>
    <w:pPr>
      <w:spacing w:after="0" w:line="240" w:lineRule="auto"/>
    </w:pPr>
    <w:rPr>
      <w:rFonts w:ascii="Corbel" w:hAnsi="Corbel"/>
    </w:rPr>
  </w:style>
  <w:style w:type="paragraph" w:styleId="afff4">
    <w:name w:val="Date"/>
    <w:basedOn w:val="a2"/>
    <w:next w:val="a2"/>
    <w:link w:val="afff5"/>
    <w:uiPriority w:val="99"/>
    <w:semiHidden/>
    <w:unhideWhenUsed/>
    <w:rsid w:val="00584B1C"/>
  </w:style>
  <w:style w:type="character" w:customStyle="1" w:styleId="afff5">
    <w:name w:val="Дата Знак"/>
    <w:basedOn w:val="a3"/>
    <w:link w:val="afff4"/>
    <w:uiPriority w:val="99"/>
    <w:semiHidden/>
    <w:rsid w:val="00584B1C"/>
    <w:rPr>
      <w:rFonts w:ascii="Corbel" w:hAnsi="Corbel"/>
    </w:rPr>
  </w:style>
  <w:style w:type="character" w:styleId="afff6">
    <w:name w:val="Intense Reference"/>
    <w:basedOn w:val="a3"/>
    <w:uiPriority w:val="32"/>
    <w:semiHidden/>
    <w:unhideWhenUsed/>
    <w:qFormat/>
    <w:rsid w:val="00584B1C"/>
    <w:rPr>
      <w:rFonts w:ascii="Corbel" w:hAnsi="Corbel"/>
      <w:b/>
      <w:bCs/>
      <w:smallCaps/>
      <w:color w:val="4472C4" w:themeColor="accent1"/>
      <w:spacing w:val="5"/>
    </w:rPr>
  </w:style>
  <w:style w:type="paragraph" w:styleId="afff7">
    <w:name w:val="Intense Quote"/>
    <w:basedOn w:val="a2"/>
    <w:next w:val="a2"/>
    <w:link w:val="afff8"/>
    <w:uiPriority w:val="30"/>
    <w:semiHidden/>
    <w:unhideWhenUsed/>
    <w:qFormat/>
    <w:rsid w:val="00584B1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8">
    <w:name w:val="Выделенная цитата Знак"/>
    <w:basedOn w:val="a3"/>
    <w:link w:val="afff7"/>
    <w:uiPriority w:val="30"/>
    <w:semiHidden/>
    <w:rsid w:val="00584B1C"/>
    <w:rPr>
      <w:rFonts w:ascii="Corbel" w:hAnsi="Corbel"/>
      <w:i/>
      <w:iCs/>
      <w:color w:val="4472C4" w:themeColor="accent1"/>
    </w:rPr>
  </w:style>
  <w:style w:type="character" w:styleId="afff9">
    <w:name w:val="Intense Emphasis"/>
    <w:basedOn w:val="a3"/>
    <w:uiPriority w:val="21"/>
    <w:semiHidden/>
    <w:unhideWhenUsed/>
    <w:qFormat/>
    <w:rsid w:val="00584B1C"/>
    <w:rPr>
      <w:rFonts w:ascii="Corbel" w:hAnsi="Corbel"/>
      <w:i/>
      <w:iCs/>
      <w:color w:val="4472C4" w:themeColor="accent1"/>
    </w:rPr>
  </w:style>
  <w:style w:type="paragraph" w:styleId="afffa">
    <w:name w:val="Normal (Web)"/>
    <w:basedOn w:val="a2"/>
    <w:uiPriority w:val="99"/>
    <w:semiHidden/>
    <w:unhideWhenUsed/>
    <w:rsid w:val="00584B1C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584B1C"/>
    <w:rPr>
      <w:rFonts w:ascii="Corbel" w:hAnsi="Corbel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584B1C"/>
    <w:rPr>
      <w:rFonts w:ascii="Corbel" w:hAnsi="Corbel"/>
      <w:color w:val="605E5C"/>
      <w:shd w:val="clear" w:color="auto" w:fill="E1DFDD"/>
    </w:rPr>
  </w:style>
  <w:style w:type="paragraph" w:styleId="afffb">
    <w:name w:val="Body Text"/>
    <w:basedOn w:val="a2"/>
    <w:link w:val="afffc"/>
    <w:uiPriority w:val="99"/>
    <w:semiHidden/>
    <w:unhideWhenUsed/>
    <w:qFormat/>
    <w:rsid w:val="00584B1C"/>
    <w:pPr>
      <w:spacing w:after="120"/>
    </w:pPr>
  </w:style>
  <w:style w:type="character" w:customStyle="1" w:styleId="afffc">
    <w:name w:val="Основной текст Знак"/>
    <w:basedOn w:val="a3"/>
    <w:link w:val="afffb"/>
    <w:uiPriority w:val="99"/>
    <w:semiHidden/>
    <w:rsid w:val="00584B1C"/>
    <w:rPr>
      <w:rFonts w:ascii="Corbel" w:hAnsi="Corbel"/>
    </w:rPr>
  </w:style>
  <w:style w:type="paragraph" w:styleId="2f">
    <w:name w:val="Body Text 2"/>
    <w:basedOn w:val="a2"/>
    <w:link w:val="2f0"/>
    <w:uiPriority w:val="99"/>
    <w:semiHidden/>
    <w:unhideWhenUsed/>
    <w:rsid w:val="00584B1C"/>
    <w:pPr>
      <w:spacing w:after="120" w:line="480" w:lineRule="auto"/>
    </w:pPr>
  </w:style>
  <w:style w:type="character" w:customStyle="1" w:styleId="2f0">
    <w:name w:val="Основной текст 2 Знак"/>
    <w:basedOn w:val="a3"/>
    <w:link w:val="2f"/>
    <w:uiPriority w:val="99"/>
    <w:semiHidden/>
    <w:rsid w:val="00584B1C"/>
    <w:rPr>
      <w:rFonts w:ascii="Corbel" w:hAnsi="Corbel"/>
    </w:rPr>
  </w:style>
  <w:style w:type="paragraph" w:styleId="3a">
    <w:name w:val="Body Text 3"/>
    <w:basedOn w:val="a2"/>
    <w:link w:val="3b"/>
    <w:uiPriority w:val="99"/>
    <w:semiHidden/>
    <w:unhideWhenUsed/>
    <w:rsid w:val="00584B1C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basedOn w:val="a3"/>
    <w:link w:val="3a"/>
    <w:uiPriority w:val="99"/>
    <w:semiHidden/>
    <w:rsid w:val="00584B1C"/>
    <w:rPr>
      <w:rFonts w:ascii="Corbel" w:hAnsi="Corbel"/>
      <w:sz w:val="16"/>
      <w:szCs w:val="16"/>
    </w:rPr>
  </w:style>
  <w:style w:type="paragraph" w:styleId="afffd">
    <w:name w:val="Body Text Indent"/>
    <w:basedOn w:val="a2"/>
    <w:link w:val="afffe"/>
    <w:uiPriority w:val="99"/>
    <w:semiHidden/>
    <w:unhideWhenUsed/>
    <w:rsid w:val="00584B1C"/>
    <w:pPr>
      <w:spacing w:after="120"/>
      <w:ind w:left="360"/>
    </w:pPr>
  </w:style>
  <w:style w:type="character" w:customStyle="1" w:styleId="afffe">
    <w:name w:val="Основной текст с отступом Знак"/>
    <w:basedOn w:val="a3"/>
    <w:link w:val="afffd"/>
    <w:uiPriority w:val="99"/>
    <w:semiHidden/>
    <w:rsid w:val="00584B1C"/>
    <w:rPr>
      <w:rFonts w:ascii="Corbel" w:hAnsi="Corbel"/>
    </w:rPr>
  </w:style>
  <w:style w:type="paragraph" w:styleId="2f1">
    <w:name w:val="Body Text Indent 2"/>
    <w:basedOn w:val="a2"/>
    <w:link w:val="2f2"/>
    <w:uiPriority w:val="99"/>
    <w:semiHidden/>
    <w:unhideWhenUsed/>
    <w:rsid w:val="00584B1C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3"/>
    <w:link w:val="2f1"/>
    <w:uiPriority w:val="99"/>
    <w:semiHidden/>
    <w:rsid w:val="00584B1C"/>
    <w:rPr>
      <w:rFonts w:ascii="Corbel" w:hAnsi="Corbel"/>
    </w:rPr>
  </w:style>
  <w:style w:type="paragraph" w:styleId="3c">
    <w:name w:val="Body Text Indent 3"/>
    <w:basedOn w:val="a2"/>
    <w:link w:val="3d"/>
    <w:uiPriority w:val="99"/>
    <w:semiHidden/>
    <w:unhideWhenUsed/>
    <w:rsid w:val="00584B1C"/>
    <w:pPr>
      <w:spacing w:after="120"/>
      <w:ind w:left="360"/>
    </w:pPr>
    <w:rPr>
      <w:sz w:val="16"/>
      <w:szCs w:val="16"/>
    </w:rPr>
  </w:style>
  <w:style w:type="character" w:customStyle="1" w:styleId="3d">
    <w:name w:val="Основной текст с отступом 3 Знак"/>
    <w:basedOn w:val="a3"/>
    <w:link w:val="3c"/>
    <w:uiPriority w:val="99"/>
    <w:semiHidden/>
    <w:rsid w:val="00584B1C"/>
    <w:rPr>
      <w:rFonts w:ascii="Corbel" w:hAnsi="Corbel"/>
      <w:sz w:val="16"/>
      <w:szCs w:val="16"/>
    </w:rPr>
  </w:style>
  <w:style w:type="paragraph" w:styleId="affff">
    <w:name w:val="Body Text First Indent"/>
    <w:basedOn w:val="afffb"/>
    <w:link w:val="affff0"/>
    <w:uiPriority w:val="99"/>
    <w:semiHidden/>
    <w:unhideWhenUsed/>
    <w:rsid w:val="00584B1C"/>
    <w:pPr>
      <w:spacing w:after="180"/>
      <w:ind w:firstLine="360"/>
    </w:pPr>
  </w:style>
  <w:style w:type="character" w:customStyle="1" w:styleId="affff0">
    <w:name w:val="Красная строка Знак"/>
    <w:basedOn w:val="afffc"/>
    <w:link w:val="affff"/>
    <w:uiPriority w:val="99"/>
    <w:semiHidden/>
    <w:rsid w:val="00584B1C"/>
    <w:rPr>
      <w:rFonts w:ascii="Corbel" w:hAnsi="Corbel"/>
    </w:rPr>
  </w:style>
  <w:style w:type="paragraph" w:styleId="2f3">
    <w:name w:val="Body Text First Indent 2"/>
    <w:basedOn w:val="afffd"/>
    <w:link w:val="2f4"/>
    <w:uiPriority w:val="99"/>
    <w:semiHidden/>
    <w:unhideWhenUsed/>
    <w:rsid w:val="00584B1C"/>
    <w:pPr>
      <w:spacing w:after="180"/>
      <w:ind w:firstLine="360"/>
    </w:pPr>
  </w:style>
  <w:style w:type="character" w:customStyle="1" w:styleId="2f4">
    <w:name w:val="Красная строка 2 Знак"/>
    <w:basedOn w:val="afffe"/>
    <w:link w:val="2f3"/>
    <w:uiPriority w:val="99"/>
    <w:semiHidden/>
    <w:rsid w:val="00584B1C"/>
    <w:rPr>
      <w:rFonts w:ascii="Corbel" w:hAnsi="Corbel"/>
    </w:rPr>
  </w:style>
  <w:style w:type="paragraph" w:styleId="affff1">
    <w:name w:val="Normal Indent"/>
    <w:basedOn w:val="a2"/>
    <w:uiPriority w:val="99"/>
    <w:semiHidden/>
    <w:unhideWhenUsed/>
    <w:qFormat/>
    <w:rsid w:val="00584B1C"/>
    <w:pPr>
      <w:ind w:left="720"/>
    </w:pPr>
  </w:style>
  <w:style w:type="paragraph" w:styleId="affff2">
    <w:name w:val="Note Heading"/>
    <w:basedOn w:val="a2"/>
    <w:next w:val="a2"/>
    <w:link w:val="affff3"/>
    <w:uiPriority w:val="99"/>
    <w:semiHidden/>
    <w:unhideWhenUsed/>
    <w:rsid w:val="00584B1C"/>
    <w:pPr>
      <w:spacing w:after="0" w:line="240" w:lineRule="auto"/>
    </w:pPr>
  </w:style>
  <w:style w:type="character" w:customStyle="1" w:styleId="affff3">
    <w:name w:val="Заголовок записки Знак"/>
    <w:basedOn w:val="a3"/>
    <w:link w:val="affff2"/>
    <w:uiPriority w:val="99"/>
    <w:semiHidden/>
    <w:rsid w:val="00584B1C"/>
    <w:rPr>
      <w:rFonts w:ascii="Corbel" w:hAnsi="Corbel"/>
    </w:rPr>
  </w:style>
  <w:style w:type="table" w:styleId="affff4">
    <w:name w:val="Table Contemporary"/>
    <w:basedOn w:val="a4"/>
    <w:uiPriority w:val="99"/>
    <w:semiHidden/>
    <w:unhideWhenUsed/>
    <w:rsid w:val="00584B1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5">
    <w:name w:val="Light List"/>
    <w:basedOn w:val="a4"/>
    <w:uiPriority w:val="61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6">
    <w:name w:val="Light Shading"/>
    <w:basedOn w:val="a4"/>
    <w:uiPriority w:val="60"/>
    <w:semiHidden/>
    <w:unhideWhenUsed/>
    <w:rsid w:val="00584B1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584B1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584B1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584B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584B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584B1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584B1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7">
    <w:name w:val="Light Grid"/>
    <w:basedOn w:val="a4"/>
    <w:uiPriority w:val="62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6">
    <w:name w:val="Light Grid Accent 1"/>
    <w:basedOn w:val="a4"/>
    <w:uiPriority w:val="62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584B1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8">
    <w:name w:val="Dark List"/>
    <w:basedOn w:val="a4"/>
    <w:uiPriority w:val="70"/>
    <w:semiHidden/>
    <w:unhideWhenUsed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7">
    <w:name w:val="Dark List Accent 1"/>
    <w:basedOn w:val="a4"/>
    <w:uiPriority w:val="70"/>
    <w:semiHidden/>
    <w:unhideWhenUsed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6">
    <w:name w:val="Dark List Accent 6"/>
    <w:basedOn w:val="a4"/>
    <w:uiPriority w:val="70"/>
    <w:semiHidden/>
    <w:unhideWhenUsed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18">
    <w:name w:val="List Table 1 Light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20">
    <w:name w:val="List Table 1 Light Accent 2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160">
    <w:name w:val="List Table 1 Light Accent 6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7">
    <w:name w:val="List Table 2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20">
    <w:name w:val="List Table 2 Accent 2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0">
    <w:name w:val="List Table 2 Accent 6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List Table 3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-320">
    <w:name w:val="List Table 3 Accent 2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7">
    <w:name w:val="List Table 4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0">
    <w:name w:val="List Table 4 Accent 2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0">
    <w:name w:val="List Table 4 Accent 6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List Table 5 Dark"/>
    <w:basedOn w:val="a4"/>
    <w:uiPriority w:val="50"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4"/>
    <w:uiPriority w:val="50"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4"/>
    <w:uiPriority w:val="50"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4"/>
    <w:uiPriority w:val="50"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584B1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4"/>
    <w:uiPriority w:val="51"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4"/>
    <w:uiPriority w:val="51"/>
    <w:rsid w:val="00584B1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20">
    <w:name w:val="List Table 6 Colorful Accent 2"/>
    <w:basedOn w:val="a4"/>
    <w:uiPriority w:val="51"/>
    <w:rsid w:val="00584B1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4"/>
    <w:uiPriority w:val="51"/>
    <w:rsid w:val="00584B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4"/>
    <w:uiPriority w:val="51"/>
    <w:rsid w:val="00584B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4"/>
    <w:uiPriority w:val="51"/>
    <w:rsid w:val="00584B1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0">
    <w:name w:val="List Table 6 Colorful Accent 6"/>
    <w:basedOn w:val="a4"/>
    <w:uiPriority w:val="51"/>
    <w:rsid w:val="00584B1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4"/>
    <w:uiPriority w:val="52"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4"/>
    <w:uiPriority w:val="52"/>
    <w:rsid w:val="00584B1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4"/>
    <w:uiPriority w:val="52"/>
    <w:rsid w:val="00584B1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4"/>
    <w:uiPriority w:val="52"/>
    <w:rsid w:val="00584B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4"/>
    <w:uiPriority w:val="52"/>
    <w:rsid w:val="00584B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4"/>
    <w:uiPriority w:val="52"/>
    <w:rsid w:val="00584B1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4"/>
    <w:uiPriority w:val="52"/>
    <w:rsid w:val="00584B1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E-mail Signature"/>
    <w:basedOn w:val="a2"/>
    <w:link w:val="affffa"/>
    <w:uiPriority w:val="99"/>
    <w:semiHidden/>
    <w:unhideWhenUsed/>
    <w:rsid w:val="00584B1C"/>
    <w:pPr>
      <w:spacing w:after="0" w:line="240" w:lineRule="auto"/>
    </w:pPr>
  </w:style>
  <w:style w:type="character" w:customStyle="1" w:styleId="affffa">
    <w:name w:val="Электронная подпись Знак"/>
    <w:basedOn w:val="a3"/>
    <w:link w:val="affff9"/>
    <w:uiPriority w:val="99"/>
    <w:semiHidden/>
    <w:rsid w:val="00584B1C"/>
    <w:rPr>
      <w:rFonts w:ascii="Corbel" w:hAnsi="Corbel"/>
    </w:rPr>
  </w:style>
  <w:style w:type="paragraph" w:styleId="affffb">
    <w:name w:val="Salutation"/>
    <w:basedOn w:val="a2"/>
    <w:next w:val="a2"/>
    <w:link w:val="affffc"/>
    <w:uiPriority w:val="99"/>
    <w:semiHidden/>
    <w:unhideWhenUsed/>
    <w:rsid w:val="00584B1C"/>
  </w:style>
  <w:style w:type="character" w:customStyle="1" w:styleId="affffc">
    <w:name w:val="Приветствие Знак"/>
    <w:basedOn w:val="a3"/>
    <w:link w:val="affffb"/>
    <w:uiPriority w:val="99"/>
    <w:semiHidden/>
    <w:rsid w:val="00584B1C"/>
    <w:rPr>
      <w:rFonts w:ascii="Corbel" w:hAnsi="Corbel"/>
    </w:rPr>
  </w:style>
  <w:style w:type="table" w:styleId="18">
    <w:name w:val="Table Columns 1"/>
    <w:basedOn w:val="a4"/>
    <w:uiPriority w:val="99"/>
    <w:semiHidden/>
    <w:unhideWhenUsed/>
    <w:rsid w:val="00584B1C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584B1C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584B1C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584B1C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584B1C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d">
    <w:name w:val="Signature"/>
    <w:basedOn w:val="a2"/>
    <w:link w:val="affffe"/>
    <w:uiPriority w:val="99"/>
    <w:semiHidden/>
    <w:unhideWhenUsed/>
    <w:rsid w:val="00584B1C"/>
    <w:pPr>
      <w:spacing w:after="0" w:line="240" w:lineRule="auto"/>
      <w:ind w:left="4320"/>
    </w:pPr>
  </w:style>
  <w:style w:type="character" w:customStyle="1" w:styleId="affffe">
    <w:name w:val="Подпись Знак"/>
    <w:basedOn w:val="a3"/>
    <w:link w:val="affffd"/>
    <w:uiPriority w:val="99"/>
    <w:semiHidden/>
    <w:rsid w:val="00584B1C"/>
    <w:rPr>
      <w:rFonts w:ascii="Corbel" w:hAnsi="Corbel"/>
    </w:rPr>
  </w:style>
  <w:style w:type="table" w:styleId="19">
    <w:name w:val="Table Simple 1"/>
    <w:basedOn w:val="a4"/>
    <w:uiPriority w:val="99"/>
    <w:semiHidden/>
    <w:unhideWhenUsed/>
    <w:rsid w:val="00584B1C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584B1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4"/>
    <w:uiPriority w:val="99"/>
    <w:semiHidden/>
    <w:unhideWhenUsed/>
    <w:rsid w:val="00584B1C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4"/>
    <w:uiPriority w:val="99"/>
    <w:semiHidden/>
    <w:unhideWhenUsed/>
    <w:rsid w:val="00584B1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semiHidden/>
    <w:unhideWhenUsed/>
    <w:rsid w:val="00584B1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2"/>
    <w:next w:val="a2"/>
    <w:autoRedefine/>
    <w:uiPriority w:val="99"/>
    <w:semiHidden/>
    <w:unhideWhenUsed/>
    <w:rsid w:val="00584B1C"/>
    <w:pPr>
      <w:spacing w:after="0" w:line="240" w:lineRule="auto"/>
      <w:ind w:left="220" w:hanging="220"/>
    </w:pPr>
  </w:style>
  <w:style w:type="paragraph" w:styleId="2f8">
    <w:name w:val="index 2"/>
    <w:basedOn w:val="a2"/>
    <w:next w:val="a2"/>
    <w:autoRedefine/>
    <w:uiPriority w:val="99"/>
    <w:semiHidden/>
    <w:unhideWhenUsed/>
    <w:rsid w:val="00584B1C"/>
    <w:pPr>
      <w:spacing w:after="0" w:line="240" w:lineRule="auto"/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584B1C"/>
    <w:pPr>
      <w:spacing w:after="0" w:line="240" w:lineRule="auto"/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584B1C"/>
    <w:pPr>
      <w:spacing w:after="0" w:line="240" w:lineRule="auto"/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584B1C"/>
    <w:pPr>
      <w:spacing w:after="0" w:line="240" w:lineRule="auto"/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584B1C"/>
    <w:pPr>
      <w:spacing w:after="0" w:line="240" w:lineRule="auto"/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584B1C"/>
    <w:pPr>
      <w:spacing w:after="0" w:line="240" w:lineRule="auto"/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584B1C"/>
    <w:pPr>
      <w:spacing w:after="0" w:line="240" w:lineRule="auto"/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584B1C"/>
    <w:pPr>
      <w:spacing w:after="0" w:line="240" w:lineRule="auto"/>
      <w:ind w:left="1980" w:hanging="220"/>
    </w:pPr>
  </w:style>
  <w:style w:type="paragraph" w:styleId="afffff">
    <w:name w:val="index heading"/>
    <w:basedOn w:val="a2"/>
    <w:next w:val="1b"/>
    <w:uiPriority w:val="99"/>
    <w:semiHidden/>
    <w:unhideWhenUsed/>
    <w:rsid w:val="00584B1C"/>
    <w:rPr>
      <w:rFonts w:eastAsiaTheme="majorEastAsia" w:cstheme="majorBidi"/>
      <w:b/>
      <w:bCs/>
    </w:rPr>
  </w:style>
  <w:style w:type="paragraph" w:styleId="afffff0">
    <w:name w:val="Plain Text"/>
    <w:basedOn w:val="a2"/>
    <w:link w:val="afffff1"/>
    <w:uiPriority w:val="99"/>
    <w:semiHidden/>
    <w:unhideWhenUsed/>
    <w:rsid w:val="00584B1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1">
    <w:name w:val="Текст Знак"/>
    <w:basedOn w:val="a3"/>
    <w:link w:val="afffff0"/>
    <w:uiPriority w:val="99"/>
    <w:semiHidden/>
    <w:rsid w:val="00584B1C"/>
    <w:rPr>
      <w:rFonts w:ascii="Consolas" w:hAnsi="Consolas"/>
      <w:sz w:val="21"/>
      <w:szCs w:val="21"/>
    </w:rPr>
  </w:style>
  <w:style w:type="paragraph" w:styleId="afffff2">
    <w:name w:val="Closing"/>
    <w:basedOn w:val="a2"/>
    <w:link w:val="afffff3"/>
    <w:uiPriority w:val="99"/>
    <w:semiHidden/>
    <w:unhideWhenUsed/>
    <w:rsid w:val="00584B1C"/>
    <w:pPr>
      <w:spacing w:after="0" w:line="240" w:lineRule="auto"/>
      <w:ind w:left="4320"/>
    </w:pPr>
  </w:style>
  <w:style w:type="character" w:customStyle="1" w:styleId="afffff3">
    <w:name w:val="Прощание Знак"/>
    <w:basedOn w:val="a3"/>
    <w:link w:val="afffff2"/>
    <w:uiPriority w:val="99"/>
    <w:semiHidden/>
    <w:rsid w:val="00584B1C"/>
    <w:rPr>
      <w:rFonts w:ascii="Corbel" w:hAnsi="Corbel"/>
    </w:rPr>
  </w:style>
  <w:style w:type="table" w:styleId="1c">
    <w:name w:val="Table Grid 1"/>
    <w:basedOn w:val="a4"/>
    <w:uiPriority w:val="99"/>
    <w:semiHidden/>
    <w:unhideWhenUsed/>
    <w:rsid w:val="00584B1C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584B1C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584B1C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584B1C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584B1C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584B1C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584B1C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584B1C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4">
    <w:name w:val="Grid Table Light"/>
    <w:basedOn w:val="a4"/>
    <w:uiPriority w:val="40"/>
    <w:rsid w:val="00584B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9">
    <w:name w:val="Grid Table 1 Light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4"/>
    <w:uiPriority w:val="46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21">
    <w:name w:val="Grid Table 2 Accent 2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1">
    <w:name w:val="Grid Table 2 Accent 4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1">
    <w:name w:val="Grid Table 2 Accent 5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61">
    <w:name w:val="Grid Table 2 Accent 6"/>
    <w:basedOn w:val="a4"/>
    <w:uiPriority w:val="47"/>
    <w:rsid w:val="00584B1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8">
    <w:name w:val="Grid Table 3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321">
    <w:name w:val="Grid Table 3 Accent 2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1">
    <w:name w:val="Grid Table 3 Accent 4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1">
    <w:name w:val="Grid Table 3 Accent 5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361">
    <w:name w:val="Grid Table 3 Accent 6"/>
    <w:basedOn w:val="a4"/>
    <w:uiPriority w:val="48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8">
    <w:name w:val="Grid Table 4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1">
    <w:name w:val="Grid Table 4 Accent 2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1">
    <w:name w:val="Grid Table 4 Accent 4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1">
    <w:name w:val="Grid Table 4 Accent 5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461">
    <w:name w:val="Grid Table 4 Accent 6"/>
    <w:basedOn w:val="a4"/>
    <w:uiPriority w:val="49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8">
    <w:name w:val="Grid Table 5 Dark"/>
    <w:basedOn w:val="a4"/>
    <w:uiPriority w:val="50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4"/>
    <w:uiPriority w:val="50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521">
    <w:name w:val="Grid Table 5 Dark Accent 2"/>
    <w:basedOn w:val="a4"/>
    <w:uiPriority w:val="50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1">
    <w:name w:val="Grid Table 5 Dark Accent 3"/>
    <w:basedOn w:val="a4"/>
    <w:uiPriority w:val="50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1">
    <w:name w:val="Grid Table 5 Dark Accent 4"/>
    <w:basedOn w:val="a4"/>
    <w:uiPriority w:val="50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1">
    <w:name w:val="Grid Table 5 Dark Accent 5"/>
    <w:basedOn w:val="a4"/>
    <w:uiPriority w:val="50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-561">
    <w:name w:val="Grid Table 5 Dark Accent 6"/>
    <w:basedOn w:val="a4"/>
    <w:uiPriority w:val="50"/>
    <w:rsid w:val="00584B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8">
    <w:name w:val="Grid Table 6 Colorful"/>
    <w:basedOn w:val="a4"/>
    <w:uiPriority w:val="51"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4"/>
    <w:uiPriority w:val="51"/>
    <w:rsid w:val="00584B1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21">
    <w:name w:val="Grid Table 6 Colorful Accent 2"/>
    <w:basedOn w:val="a4"/>
    <w:uiPriority w:val="51"/>
    <w:rsid w:val="00584B1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1">
    <w:name w:val="Grid Table 6 Colorful Accent 3"/>
    <w:basedOn w:val="a4"/>
    <w:uiPriority w:val="51"/>
    <w:rsid w:val="00584B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1">
    <w:name w:val="Grid Table 6 Colorful Accent 4"/>
    <w:basedOn w:val="a4"/>
    <w:uiPriority w:val="51"/>
    <w:rsid w:val="00584B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1">
    <w:name w:val="Grid Table 6 Colorful Accent 5"/>
    <w:basedOn w:val="a4"/>
    <w:uiPriority w:val="51"/>
    <w:rsid w:val="00584B1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61">
    <w:name w:val="Grid Table 6 Colorful Accent 6"/>
    <w:basedOn w:val="a4"/>
    <w:uiPriority w:val="51"/>
    <w:rsid w:val="00584B1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7">
    <w:name w:val="Grid Table 7 Colorful"/>
    <w:basedOn w:val="a4"/>
    <w:uiPriority w:val="52"/>
    <w:rsid w:val="00584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4"/>
    <w:uiPriority w:val="52"/>
    <w:rsid w:val="00584B1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720">
    <w:name w:val="Grid Table 7 Colorful Accent 2"/>
    <w:basedOn w:val="a4"/>
    <w:uiPriority w:val="52"/>
    <w:rsid w:val="00584B1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4"/>
    <w:uiPriority w:val="52"/>
    <w:rsid w:val="00584B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4"/>
    <w:uiPriority w:val="52"/>
    <w:rsid w:val="00584B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4"/>
    <w:uiPriority w:val="52"/>
    <w:rsid w:val="00584B1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760">
    <w:name w:val="Grid Table 7 Colorful Accent 6"/>
    <w:basedOn w:val="a4"/>
    <w:uiPriority w:val="52"/>
    <w:rsid w:val="00584B1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a">
    <w:name w:val="Table Web 1"/>
    <w:basedOn w:val="a4"/>
    <w:uiPriority w:val="99"/>
    <w:semiHidden/>
    <w:unhideWhenUsed/>
    <w:rsid w:val="00584B1C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4"/>
    <w:uiPriority w:val="99"/>
    <w:semiHidden/>
    <w:unhideWhenUsed/>
    <w:rsid w:val="00584B1C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4"/>
    <w:uiPriority w:val="99"/>
    <w:semiHidden/>
    <w:unhideWhenUsed/>
    <w:rsid w:val="00584B1C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5">
    <w:name w:val="footnote reference"/>
    <w:basedOn w:val="a3"/>
    <w:uiPriority w:val="99"/>
    <w:semiHidden/>
    <w:unhideWhenUsed/>
    <w:rsid w:val="00584B1C"/>
    <w:rPr>
      <w:rFonts w:ascii="Corbel" w:hAnsi="Corbel"/>
      <w:vertAlign w:val="superscript"/>
    </w:rPr>
  </w:style>
  <w:style w:type="paragraph" w:styleId="afffff6">
    <w:name w:val="footnote text"/>
    <w:basedOn w:val="a2"/>
    <w:link w:val="afffff7"/>
    <w:uiPriority w:val="99"/>
    <w:semiHidden/>
    <w:unhideWhenUsed/>
    <w:rsid w:val="00584B1C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сноски Знак"/>
    <w:basedOn w:val="a3"/>
    <w:link w:val="afffff6"/>
    <w:uiPriority w:val="99"/>
    <w:semiHidden/>
    <w:rsid w:val="00584B1C"/>
    <w:rPr>
      <w:rFonts w:ascii="Corbel" w:hAnsi="Corbel"/>
      <w:sz w:val="20"/>
      <w:szCs w:val="20"/>
    </w:rPr>
  </w:style>
  <w:style w:type="character" w:styleId="afffff8">
    <w:name w:val="line number"/>
    <w:basedOn w:val="a3"/>
    <w:uiPriority w:val="99"/>
    <w:semiHidden/>
    <w:unhideWhenUsed/>
    <w:rsid w:val="00584B1C"/>
    <w:rPr>
      <w:rFonts w:ascii="Corbel" w:hAnsi="Corbel"/>
    </w:rPr>
  </w:style>
  <w:style w:type="table" w:styleId="1d">
    <w:name w:val="Table 3D effects 1"/>
    <w:basedOn w:val="a4"/>
    <w:uiPriority w:val="99"/>
    <w:semiHidden/>
    <w:unhideWhenUsed/>
    <w:rsid w:val="00584B1C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584B1C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584B1C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Table Theme"/>
    <w:basedOn w:val="a4"/>
    <w:uiPriority w:val="99"/>
    <w:semiHidden/>
    <w:unhideWhenUsed/>
    <w:rsid w:val="00584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a">
    <w:name w:val="Strong"/>
    <w:basedOn w:val="a3"/>
    <w:uiPriority w:val="22"/>
    <w:semiHidden/>
    <w:unhideWhenUsed/>
    <w:qFormat/>
    <w:rsid w:val="00584B1C"/>
    <w:rPr>
      <w:rFonts w:ascii="Corbel" w:hAnsi="Corbel"/>
      <w:b/>
      <w:bCs/>
    </w:rPr>
  </w:style>
  <w:style w:type="character" w:styleId="afffffb">
    <w:name w:val="FollowedHyperlink"/>
    <w:basedOn w:val="a3"/>
    <w:uiPriority w:val="99"/>
    <w:semiHidden/>
    <w:unhideWhenUsed/>
    <w:rsid w:val="00584B1C"/>
    <w:rPr>
      <w:rFonts w:ascii="Corbel" w:hAnsi="Corbel"/>
      <w:color w:val="954F72" w:themeColor="followedHyperlink"/>
      <w:u w:val="single"/>
    </w:rPr>
  </w:style>
  <w:style w:type="character" w:styleId="afffffc">
    <w:name w:val="Hyperlink"/>
    <w:basedOn w:val="a3"/>
    <w:uiPriority w:val="99"/>
    <w:semiHidden/>
    <w:unhideWhenUsed/>
    <w:rsid w:val="00584B1C"/>
    <w:rPr>
      <w:rFonts w:ascii="Corbel" w:hAnsi="Corbel"/>
      <w:color w:val="0563C1" w:themeColor="hyperlink"/>
      <w:u w:val="single"/>
    </w:rPr>
  </w:style>
  <w:style w:type="character" w:styleId="afffffd">
    <w:name w:val="page number"/>
    <w:basedOn w:val="a3"/>
    <w:uiPriority w:val="99"/>
    <w:semiHidden/>
    <w:unhideWhenUsed/>
    <w:rsid w:val="00584B1C"/>
    <w:rPr>
      <w:rFonts w:ascii="Corbel" w:hAnsi="Corbel"/>
    </w:rPr>
  </w:style>
  <w:style w:type="paragraph" w:styleId="afffffe">
    <w:name w:val="caption"/>
    <w:basedOn w:val="a2"/>
    <w:next w:val="a2"/>
    <w:uiPriority w:val="35"/>
    <w:semiHidden/>
    <w:unhideWhenUsed/>
    <w:qFormat/>
    <w:rsid w:val="00584B1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mp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tm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tmp"/><Relationship Id="rId10" Type="http://schemas.openxmlformats.org/officeDocument/2006/relationships/image" Target="media/image1.tmp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nova-AA\AppData\Local\Microsoft\Windows\INetCache\%7b721BCC97-647A-8444-A733-2164240933E0%7dtf50002065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290F5A-49DE-486C-9281-3D7A745E9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741E19-5A77-4B3B-9DB8-733443C973A8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AAB0F1E8-D790-4195-98A6-0A532AAFD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{721BCC97-647A-8444-A733-2164240933E0}tf50002065</Template>
  <TotalTime>61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Симонова</dc:creator>
  <cp:keywords/>
  <dc:description/>
  <cp:lastModifiedBy>Симонова Алёна Анатольевна</cp:lastModifiedBy>
  <cp:revision>8</cp:revision>
  <cp:lastPrinted>2022-08-09T12:07:00Z</cp:lastPrinted>
  <dcterms:created xsi:type="dcterms:W3CDTF">2022-08-01T15:19:00Z</dcterms:created>
  <dcterms:modified xsi:type="dcterms:W3CDTF">2023-02-08T06:33:00Z</dcterms:modified>
</cp:coreProperties>
</file>